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9F78" w14:textId="4B96089F" w:rsidR="002E322D" w:rsidRPr="00F80D71" w:rsidRDefault="002E322D" w:rsidP="00AF5D27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</w:t>
      </w:r>
      <w:r w:rsidR="00E56EEA">
        <w:rPr>
          <w:rFonts w:hint="cs"/>
          <w:b/>
          <w:bCs/>
          <w:sz w:val="36"/>
          <w:szCs w:val="36"/>
          <w:rtl/>
        </w:rPr>
        <w:t>الثانية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14:paraId="5F328D44" w14:textId="3692CBFB" w:rsidR="005F46C7" w:rsidRPr="002E322D" w:rsidRDefault="002E322D" w:rsidP="00E56EEA">
      <w:pPr>
        <w:spacing w:after="24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21F60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580"/>
      </w:tblGrid>
      <w:tr w:rsidR="00D92884" w:rsidRPr="00076100" w14:paraId="25533F8F" w14:textId="77777777" w:rsidTr="00A640B6">
        <w:tc>
          <w:tcPr>
            <w:tcW w:w="1190" w:type="dxa"/>
            <w:shd w:val="clear" w:color="auto" w:fill="auto"/>
            <w:noWrap/>
          </w:tcPr>
          <w:p w14:paraId="31625F44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564" w:type="dxa"/>
            <w:shd w:val="clear" w:color="auto" w:fill="auto"/>
            <w:noWrap/>
          </w:tcPr>
          <w:p w14:paraId="25ED8D52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14:paraId="05BA1058" w14:textId="77777777" w:rsidR="00D92884" w:rsidRPr="00076100" w:rsidRDefault="00D92884" w:rsidP="00AF5D27">
      <w:pPr>
        <w:spacing w:before="240"/>
        <w:ind w:left="1871" w:right="1871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14:paraId="4E11A6B5" w14:textId="7D0C2C13" w:rsidR="001A05BF" w:rsidRPr="00076100" w:rsidRDefault="00B77200" w:rsidP="00AF5D27">
      <w:pPr>
        <w:autoSpaceDE w:val="0"/>
        <w:autoSpaceDN w:val="0"/>
        <w:adjustRightInd w:val="0"/>
        <w:spacing w:before="120" w:after="360"/>
        <w:ind w:left="1077" w:right="1077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>(</w:t>
      </w:r>
      <w:r w:rsidR="00CD3206">
        <w:rPr>
          <w:rFonts w:ascii="CG Times Bold" w:hAnsi="CG Times Bold" w:hint="cs"/>
          <w:noProof w:val="0"/>
          <w:sz w:val="24"/>
          <w:rtl/>
        </w:rPr>
        <w:t xml:space="preserve">ورقة </w:t>
      </w:r>
      <w:r w:rsidRPr="00076100">
        <w:rPr>
          <w:rFonts w:ascii="CG Times Bold" w:hAnsi="CG Times Bold" w:hint="cs"/>
          <w:noProof w:val="0"/>
          <w:sz w:val="24"/>
          <w:rtl/>
        </w:rPr>
        <w:t xml:space="preserve">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AF5D27" w14:paraId="6C6BA809" w14:textId="77777777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54413" w14:textId="77777777" w:rsidR="001A05BF" w:rsidRPr="00AF5D27" w:rsidRDefault="00AF78FE" w:rsidP="00AF5D27">
            <w:pPr>
              <w:pStyle w:val="BodyText"/>
              <w:jc w:val="center"/>
              <w:rPr>
                <w:b/>
                <w:bCs/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الموجز</w:t>
            </w:r>
            <w:r w:rsidR="001A05BF" w:rsidRPr="00AF5D27">
              <w:rPr>
                <w:rFonts w:hint="cs"/>
                <w:b/>
                <w:bCs/>
                <w:rtl/>
              </w:rPr>
              <w:t xml:space="preserve"> التنفيذي</w:t>
            </w:r>
          </w:p>
          <w:p w14:paraId="148149F9" w14:textId="77777777" w:rsidR="001A05BF" w:rsidRPr="00AF5D27" w:rsidRDefault="00F11A39" w:rsidP="00AF5D27">
            <w:pPr>
              <w:pStyle w:val="BodyText"/>
              <w:rPr>
                <w:rtl/>
                <w:lang w:val="en-GB"/>
              </w:rPr>
            </w:pPr>
            <w:r w:rsidRPr="00AF5D27">
              <w:rPr>
                <w:rFonts w:hint="cs"/>
                <w:rtl/>
                <w:lang w:val="en-GB"/>
              </w:rPr>
              <w:t>بداية النص</w:t>
            </w:r>
          </w:p>
          <w:p w14:paraId="3EFF8A5B" w14:textId="77777777" w:rsidR="001A05BF" w:rsidRPr="00AF5D27" w:rsidRDefault="00F11A39" w:rsidP="00AD2F2E">
            <w:pPr>
              <w:pStyle w:val="BodyText"/>
              <w:rPr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الإجراء</w:t>
            </w:r>
            <w:r w:rsidRPr="00AF5D27">
              <w:rPr>
                <w:rFonts w:hint="cs"/>
                <w:rtl/>
              </w:rPr>
              <w:t>: الجمعية العمومية مدعوة إلى:</w:t>
            </w:r>
          </w:p>
        </w:tc>
      </w:tr>
      <w:tr w:rsidR="001A05BF" w:rsidRPr="00AF5D27" w14:paraId="5A5B3EE7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1A5F72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 xml:space="preserve">الأهداف </w:t>
            </w:r>
            <w:r w:rsidR="00D0568A" w:rsidRPr="00AF5D27">
              <w:rPr>
                <w:rFonts w:hint="cs"/>
                <w:noProof w:val="0"/>
                <w:rtl/>
              </w:rPr>
              <w:t>الاستراتيجية</w:t>
            </w:r>
            <w:r w:rsidRPr="00AF5D27">
              <w:rPr>
                <w:rFonts w:hint="cs"/>
                <w:noProof w:val="0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420" w14:textId="77777777" w:rsidR="001A05BF" w:rsidRPr="00AF5D27" w:rsidRDefault="001A05BF" w:rsidP="00AF5D27">
            <w:pPr>
              <w:pStyle w:val="BodyText"/>
              <w:spacing w:before="80"/>
              <w:rPr>
                <w:rtl/>
              </w:rPr>
            </w:pPr>
            <w:r w:rsidRPr="00AF5D27">
              <w:rPr>
                <w:rFonts w:hint="cs"/>
                <w:rtl/>
              </w:rPr>
              <w:t>ترتبط ورقة العمل هذه ب</w:t>
            </w:r>
            <w:r w:rsidR="00F11A39" w:rsidRPr="00AF5D27">
              <w:rPr>
                <w:rFonts w:hint="cs"/>
                <w:rtl/>
              </w:rPr>
              <w:t>الأهداف الاستراتيجية</w:t>
            </w:r>
            <w:r w:rsidRPr="00AF5D27">
              <w:rPr>
                <w:rFonts w:hint="cs"/>
                <w:rtl/>
              </w:rPr>
              <w:t xml:space="preserve">   </w:t>
            </w:r>
          </w:p>
        </w:tc>
      </w:tr>
      <w:tr w:rsidR="001A05BF" w:rsidRPr="00AF5D27" w14:paraId="341E4FD4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89155B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46A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rPr>
                <w:noProof w:val="0"/>
                <w:rtl/>
              </w:rPr>
            </w:pPr>
          </w:p>
        </w:tc>
      </w:tr>
      <w:tr w:rsidR="001A05BF" w:rsidRPr="00AF5D27" w14:paraId="5085FD56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09E95023" w14:textId="77777777" w:rsidR="001A05BF" w:rsidRPr="00AF5D27" w:rsidRDefault="001A05BF" w:rsidP="00AF5D27">
            <w:pPr>
              <w:tabs>
                <w:tab w:val="left" w:pos="158"/>
              </w:tabs>
              <w:spacing w:before="8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F334" w14:textId="77777777" w:rsidR="001A05BF" w:rsidRPr="00AF5D27" w:rsidRDefault="001A05BF" w:rsidP="00AF5D27">
            <w:pPr>
              <w:pStyle w:val="BodyText"/>
              <w:spacing w:before="80"/>
              <w:rPr>
                <w:rtl/>
                <w:lang w:val="en-CA"/>
              </w:rPr>
            </w:pPr>
          </w:p>
        </w:tc>
      </w:tr>
    </w:tbl>
    <w:p w14:paraId="3F54B837" w14:textId="77777777" w:rsidR="00F11A39" w:rsidRPr="00AF5D27" w:rsidRDefault="00F11A39" w:rsidP="00AF5D27">
      <w:pPr>
        <w:pStyle w:val="BodyText"/>
        <w:spacing w:before="360"/>
        <w:ind w:left="720" w:hanging="720"/>
        <w:rPr>
          <w:rtl/>
        </w:rPr>
      </w:pPr>
    </w:p>
    <w:p w14:paraId="302BE601" w14:textId="77777777" w:rsidR="00F11A39" w:rsidRPr="00AF5D27" w:rsidRDefault="00F11A39" w:rsidP="00AF5D27">
      <w:pPr>
        <w:bidi w:val="0"/>
        <w:jc w:val="left"/>
        <w:rPr>
          <w:b/>
          <w:bCs/>
          <w:noProof w:val="0"/>
          <w:szCs w:val="26"/>
          <w:rtl/>
        </w:rPr>
      </w:pPr>
      <w:r w:rsidRPr="00AF5D27">
        <w:rPr>
          <w:b/>
          <w:bCs/>
          <w:szCs w:val="26"/>
          <w:rtl/>
        </w:rPr>
        <w:br w:type="page"/>
      </w:r>
    </w:p>
    <w:p w14:paraId="1F238DE8" w14:textId="77777777" w:rsidR="008A652F" w:rsidRPr="00AF5D27" w:rsidRDefault="008A652F" w:rsidP="00AF5D27">
      <w:pPr>
        <w:pStyle w:val="StyleStyleStyleStyleStyleStyleStyleStyleStylemultinumL1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lastRenderedPageBreak/>
        <w:t>ال</w:t>
      </w:r>
      <w:r w:rsidRPr="00AF5D27">
        <w:rPr>
          <w:b/>
          <w:bCs/>
          <w:szCs w:val="26"/>
          <w:rtl/>
        </w:rPr>
        <w:t>مقدمة</w:t>
      </w:r>
    </w:p>
    <w:p w14:paraId="3207B315" w14:textId="77777777" w:rsidR="007B074B" w:rsidRPr="00AF5D27" w:rsidRDefault="00F11A39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</w:p>
    <w:p w14:paraId="2BE73F88" w14:textId="781D427E" w:rsidR="00AF5D27" w:rsidRPr="00AF5D27" w:rsidRDefault="00AF5D27" w:rsidP="005B1861">
      <w:pPr>
        <w:pStyle w:val="StyleStyleStyleStyleStyleStyleStyleStyleStylemultinumL1"/>
        <w:spacing w:before="240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t>...</w:t>
      </w:r>
    </w:p>
    <w:p w14:paraId="617D013F" w14:textId="37A60A19" w:rsidR="00AF5D27" w:rsidRPr="00AF5D27" w:rsidRDefault="00AF5D27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>
        <w:rPr>
          <w:rFonts w:hint="cs"/>
          <w:rtl/>
        </w:rPr>
        <w:t xml:space="preserve"> </w:t>
      </w:r>
    </w:p>
    <w:p w14:paraId="00E8B21C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1EDE4D65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7DB2DD0" w14:textId="5E796C69" w:rsidR="00AF5D27" w:rsidRDefault="00AF5D27">
      <w:pPr>
        <w:bidi w:val="0"/>
        <w:spacing w:line="240" w:lineRule="auto"/>
        <w:jc w:val="left"/>
        <w:rPr>
          <w:noProof w:val="0"/>
        </w:rPr>
      </w:pPr>
      <w:r>
        <w:rPr>
          <w:rtl/>
        </w:rPr>
        <w:br w:type="page"/>
      </w:r>
    </w:p>
    <w:p w14:paraId="7340EEE7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0EC32DA0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2DA73C15" w14:textId="03B8B5E5" w:rsidR="00AF5D27" w:rsidRDefault="00AF5D27">
      <w:pPr>
        <w:bidi w:val="0"/>
        <w:spacing w:line="240" w:lineRule="auto"/>
        <w:jc w:val="left"/>
        <w:rPr>
          <w:noProof w:val="0"/>
          <w:rtl/>
        </w:rPr>
      </w:pPr>
      <w:r>
        <w:rPr>
          <w:rtl/>
        </w:rPr>
        <w:br w:type="page"/>
      </w:r>
    </w:p>
    <w:p w14:paraId="6026B183" w14:textId="77777777" w:rsidR="00AF5D27" w:rsidRPr="00AF5D27" w:rsidRDefault="00AF5D27" w:rsidP="00AF5D27">
      <w:pPr>
        <w:pStyle w:val="StyleStyleStyleStyleStyleStyleStyleStyleStylemultinumL1"/>
        <w:numPr>
          <w:ilvl w:val="0"/>
          <w:numId w:val="0"/>
        </w:numPr>
      </w:pPr>
    </w:p>
    <w:p w14:paraId="6C6DF023" w14:textId="4A5676FC" w:rsidR="00D9612A" w:rsidRPr="00AC590A" w:rsidRDefault="009B3FE7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rFonts w:hint="cs"/>
          <w:b/>
          <w:bCs/>
          <w:sz w:val="26"/>
          <w:szCs w:val="26"/>
          <w:rtl/>
        </w:rPr>
        <w:t>—</w:t>
      </w:r>
      <w:r w:rsidR="00303D56">
        <w:rPr>
          <w:b/>
          <w:bCs/>
          <w:sz w:val="26"/>
          <w:szCs w:val="26"/>
          <w:rtl/>
        </w:rPr>
        <w:t xml:space="preserve"> انتهــى </w:t>
      </w:r>
      <w:r>
        <w:rPr>
          <w:rFonts w:hint="cs"/>
          <w:b/>
          <w:bCs/>
          <w:sz w:val="26"/>
          <w:szCs w:val="26"/>
          <w:rtl/>
        </w:rPr>
        <w:t>—</w:t>
      </w:r>
    </w:p>
    <w:sectPr w:rsidR="00D9612A" w:rsidRPr="00AC590A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B81F" w14:textId="77777777" w:rsidR="007041C9" w:rsidRDefault="007041C9">
      <w:r>
        <w:separator/>
      </w:r>
    </w:p>
  </w:endnote>
  <w:endnote w:type="continuationSeparator" w:id="0">
    <w:p w14:paraId="51ABE236" w14:textId="77777777"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184DBA4D-742F-46C2-B2D0-8C86B8D07E4F}"/>
    <w:embedBold r:id="rId2" w:fontKey="{0985DB1D-F627-4B11-A363-B6C93424AF14}"/>
    <w:embedItalic r:id="rId3" w:fontKey="{4B68778D-1ED0-4D67-AF61-2CB062ABFFB9}"/>
    <w:embedBoldItalic r:id="rId4" w:fontKey="{758514FE-CC8E-4A29-9786-1A963CF6CF6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2FC0384-2FFC-4833-A7FB-0D4825A0D70E}"/>
  </w:font>
  <w:font w:name="Times New Roman Bold">
    <w:panose1 w:val="02020803070505020304"/>
    <w:charset w:val="00"/>
    <w:family w:val="roman"/>
    <w:notTrueType/>
    <w:pitch w:val="default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1DBBB14C-7A45-4504-9BD2-E88A39FED7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B560D14-B195-4BBC-87C1-05E4E2EEFE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E2827B2-F485-4D68-A47A-D36E10E542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F5AE" w14:textId="77777777" w:rsidR="007041C9" w:rsidRDefault="007041C9">
      <w:r>
        <w:separator/>
      </w:r>
    </w:p>
  </w:footnote>
  <w:footnote w:type="continuationSeparator" w:id="0">
    <w:p w14:paraId="7E872AB4" w14:textId="77777777"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C80D" w14:textId="427C4A8A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F7D2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AF5D27">
      <w:rPr>
        <w:rFonts w:cs="Times New Roman"/>
        <w:sz w:val="22"/>
      </w:rPr>
      <w:t>2</w:t>
    </w:r>
    <w:r>
      <w:rPr>
        <w:rFonts w:cs="Times New Roman"/>
        <w:sz w:val="22"/>
      </w:rPr>
      <w:t>-WP/xxxx</w:t>
    </w:r>
  </w:p>
  <w:p w14:paraId="1C1E5B50" w14:textId="7A11DFCA" w:rsidR="007041C9" w:rsidRPr="005701A8" w:rsidRDefault="007041C9" w:rsidP="00796540">
    <w:pPr>
      <w:tabs>
        <w:tab w:val="left" w:pos="2040"/>
        <w:tab w:val="left" w:pos="7900"/>
      </w:tabs>
      <w:bidi w:val="0"/>
      <w:spacing w:line="240" w:lineRule="auto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B21F60">
      <w:rPr>
        <w:rFonts w:cs="Times New Roman"/>
        <w:szCs w:val="20"/>
      </w:rPr>
      <w:t>EX</w:t>
    </w:r>
    <w:r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FCC9" w14:textId="3409B976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AF5D27">
      <w:rPr>
        <w:rFonts w:cs="Times New Roman"/>
        <w:sz w:val="22"/>
      </w:rPr>
      <w:t>42</w:t>
    </w:r>
    <w:r>
      <w:rPr>
        <w:rFonts w:cs="Times New Roman"/>
        <w:sz w:val="22"/>
      </w:rPr>
      <w:t>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14:paraId="29106E15" w14:textId="3BCE0109" w:rsidR="007041C9" w:rsidRPr="00F11A39" w:rsidRDefault="00B21F60" w:rsidP="00796540">
    <w:pPr>
      <w:tabs>
        <w:tab w:val="left" w:pos="2040"/>
        <w:tab w:val="left" w:pos="7900"/>
      </w:tabs>
      <w:bidi w:val="0"/>
      <w:spacing w:line="240" w:lineRule="auto"/>
    </w:pPr>
    <w:r>
      <w:rPr>
        <w:rFonts w:cs="Times New Roman"/>
        <w:szCs w:val="20"/>
      </w:rPr>
      <w:t>EX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6"/>
      <w:gridCol w:w="4297"/>
      <w:gridCol w:w="3067"/>
    </w:tblGrid>
    <w:tr w:rsidR="007041C9" w14:paraId="19825950" w14:textId="77777777" w:rsidTr="00620126">
      <w:trPr>
        <w:trHeight w:val="1620"/>
      </w:trPr>
      <w:tc>
        <w:tcPr>
          <w:tcW w:w="1998" w:type="dxa"/>
        </w:tcPr>
        <w:p w14:paraId="3AF298CC" w14:textId="77777777"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7F9D3ECA" wp14:editId="4E7ECB96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14:paraId="07DCAEE4" w14:textId="77777777"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382E2012" w14:textId="161F922B" w:rsidR="007041C9" w:rsidRDefault="0047138F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550B3C" wp14:editId="2D6EFE53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18123703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465CFBB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H5IAcDaAAAABwEAAA8AAAAAAAAAAAAAAAAACgQAAGRycy9kb3ducmV2Lnht&#10;bFBLBQYAAAAABAAEAPMAAAAR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5C9111B4" w14:textId="7D5E6E1C" w:rsidR="007041C9" w:rsidRDefault="007041C9" w:rsidP="00CB77ED">
          <w:pPr>
            <w:tabs>
              <w:tab w:val="left" w:pos="2040"/>
            </w:tabs>
            <w:bidi w:val="0"/>
            <w:spacing w:before="240" w:line="240" w:lineRule="auto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F5D27">
            <w:rPr>
              <w:rFonts w:cs="Times New Roman"/>
              <w:sz w:val="22"/>
            </w:rPr>
            <w:t>42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xxxx</w:t>
          </w:r>
        </w:p>
        <w:p w14:paraId="446104F3" w14:textId="466F3E1E" w:rsidR="007041C9" w:rsidRPr="002E322D" w:rsidRDefault="00B21F60" w:rsidP="00796540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EX</w:t>
          </w:r>
          <w:r w:rsidR="007041C9">
            <w:rPr>
              <w:rFonts w:cs="Times New Roman"/>
              <w:szCs w:val="20"/>
            </w:rPr>
            <w:t>/xx</w:t>
          </w:r>
        </w:p>
        <w:p w14:paraId="5907C0F5" w14:textId="6409906D" w:rsidR="007041C9" w:rsidRPr="00076100" w:rsidRDefault="007041C9" w:rsidP="0079654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AF5D27">
            <w:rPr>
              <w:rFonts w:cs="Times New Roman"/>
              <w:szCs w:val="18"/>
            </w:rPr>
            <w:t>25</w:t>
          </w:r>
        </w:p>
      </w:tc>
    </w:tr>
  </w:tbl>
  <w:p w14:paraId="38A91187" w14:textId="77777777"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1694066651">
    <w:abstractNumId w:val="4"/>
  </w:num>
  <w:num w:numId="2" w16cid:durableId="836847631">
    <w:abstractNumId w:val="2"/>
  </w:num>
  <w:num w:numId="3" w16cid:durableId="1848328259">
    <w:abstractNumId w:val="6"/>
  </w:num>
  <w:num w:numId="4" w16cid:durableId="1450590508">
    <w:abstractNumId w:val="9"/>
  </w:num>
  <w:num w:numId="5" w16cid:durableId="242765871">
    <w:abstractNumId w:val="8"/>
  </w:num>
  <w:num w:numId="6" w16cid:durableId="2074110940">
    <w:abstractNumId w:val="3"/>
  </w:num>
  <w:num w:numId="7" w16cid:durableId="93600452">
    <w:abstractNumId w:val="1"/>
  </w:num>
  <w:num w:numId="8" w16cid:durableId="212691740">
    <w:abstractNumId w:val="0"/>
  </w:num>
  <w:num w:numId="9" w16cid:durableId="1755011910">
    <w:abstractNumId w:val="5"/>
  </w:num>
  <w:num w:numId="10" w16cid:durableId="60346386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A3734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D6E32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0B3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0F8A"/>
    <w:rsid w:val="004540B1"/>
    <w:rsid w:val="00460CA9"/>
    <w:rsid w:val="004615E7"/>
    <w:rsid w:val="00462A70"/>
    <w:rsid w:val="0047138F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1861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16B5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96540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9C9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ABD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B3FE7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0B6"/>
    <w:rsid w:val="00A64AA6"/>
    <w:rsid w:val="00A66995"/>
    <w:rsid w:val="00A67607"/>
    <w:rsid w:val="00A74957"/>
    <w:rsid w:val="00A76AD3"/>
    <w:rsid w:val="00A77DF2"/>
    <w:rsid w:val="00A801A3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2F2E"/>
    <w:rsid w:val="00AD3A73"/>
    <w:rsid w:val="00AD5C46"/>
    <w:rsid w:val="00AD793D"/>
    <w:rsid w:val="00AE52D4"/>
    <w:rsid w:val="00AE7185"/>
    <w:rsid w:val="00AF083D"/>
    <w:rsid w:val="00AF1A11"/>
    <w:rsid w:val="00AF3391"/>
    <w:rsid w:val="00AF5D27"/>
    <w:rsid w:val="00AF78FE"/>
    <w:rsid w:val="00B06280"/>
    <w:rsid w:val="00B15740"/>
    <w:rsid w:val="00B17182"/>
    <w:rsid w:val="00B17DD3"/>
    <w:rsid w:val="00B21F60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632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B77ED"/>
    <w:rsid w:val="00CC3521"/>
    <w:rsid w:val="00CC7082"/>
    <w:rsid w:val="00CD3206"/>
    <w:rsid w:val="00CE4FEB"/>
    <w:rsid w:val="00CF5B19"/>
    <w:rsid w:val="00CF6E2D"/>
    <w:rsid w:val="00CF7ACA"/>
    <w:rsid w:val="00D047E7"/>
    <w:rsid w:val="00D0568A"/>
    <w:rsid w:val="00D15BE5"/>
    <w:rsid w:val="00D216B7"/>
    <w:rsid w:val="00D217CB"/>
    <w:rsid w:val="00D24420"/>
    <w:rsid w:val="00D474FF"/>
    <w:rsid w:val="00D47F62"/>
    <w:rsid w:val="00D5171C"/>
    <w:rsid w:val="00D56277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3410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D749C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56EEA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09CCF92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3FCB12D37E84287C90D4A87D8C6D4" ma:contentTypeVersion="1" ma:contentTypeDescription="Create a new document." ma:contentTypeScope="" ma:versionID="81921e68f57d02eba918b05aaec8c33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1DAB4-6C77-4437-8E9A-0766B8951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252B5F-409F-4C4B-B523-FA0E381C1198}"/>
</file>

<file path=customXml/itemProps3.xml><?xml version="1.0" encoding="utf-8"?>
<ds:datastoreItem xmlns:ds="http://schemas.openxmlformats.org/officeDocument/2006/customXml" ds:itemID="{F16667C0-4CBB-46A2-8546-7A73CFA67B35}"/>
</file>

<file path=customXml/itemProps4.xml><?xml version="1.0" encoding="utf-8"?>
<ds:datastoreItem xmlns:ds="http://schemas.openxmlformats.org/officeDocument/2006/customXml" ds:itemID="{400267EC-8713-4622-BD7E-AB589AC12A44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4</Pages>
  <Words>48</Words>
  <Characters>279</Characters>
  <Application>Microsoft Office Word</Application>
  <DocSecurity>4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2024-12-06T23:23:00Z</cp:lastPrinted>
  <dcterms:created xsi:type="dcterms:W3CDTF">2025-04-14T17:20:00Z</dcterms:created>
  <dcterms:modified xsi:type="dcterms:W3CDTF">2025-04-14T17:20:00Z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0x0101007083FCB12D37E84287C90D4A87D8C6D4</vt:lpwstr>
  </property>
</Properties>
</file>