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77777777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148149F9" w14:textId="77777777" w:rsidR="001A05BF" w:rsidRPr="00AF5D27" w:rsidRDefault="00F11A39" w:rsidP="00AF5D27">
            <w:pPr>
              <w:pStyle w:val="BodyText"/>
              <w:rPr>
                <w:rtl/>
                <w:lang w:val="en-GB"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  <w:p w14:paraId="3EFF8A5B" w14:textId="77777777" w:rsidR="001A05BF" w:rsidRPr="00AF5D27" w:rsidRDefault="00F11A39" w:rsidP="00AD2F2E">
            <w:pPr>
              <w:pStyle w:val="BodyText"/>
              <w:rPr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الإجراء</w:t>
            </w:r>
            <w:r w:rsidRPr="00AF5D27">
              <w:rPr>
                <w:rFonts w:hint="cs"/>
                <w:rtl/>
              </w:rPr>
              <w:t>: الجمعية العمومية مدعوة إلى: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77777777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2BA1E051-F61A-47D3-8320-83BB0576B7C2}"/>
    <w:embedBold r:id="rId2" w:fontKey="{CB54CA28-21B1-4B82-BC36-DDD2611B5B2D}"/>
    <w:embedItalic r:id="rId3" w:fontKey="{C16DF7E4-E68E-4C44-900F-8FD6F1360CC4}"/>
    <w:embedBoldItalic r:id="rId4" w:fontKey="{6F170FA5-0101-43EB-A672-F865F127C8FB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1304D3-DE23-420D-AC0B-D655E80B5A04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37D7D128-6DFB-43C9-AFD2-69F8AC479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D9E8F8C-29AF-4DA4-9BB6-DBA11F4A42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1FC5F67-963C-46EE-BF0D-A7DBF041E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44CEB" w14:textId="77777777" w:rsidR="00CB77ED" w:rsidRDefault="00CB7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7536B" w14:textId="77777777" w:rsidR="00CB77ED" w:rsidRDefault="00CB77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FD4FA" w14:textId="77777777" w:rsidR="00CB77ED" w:rsidRDefault="00CB7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77777777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77777777" w:rsidR="007041C9" w:rsidRPr="00F11A39" w:rsidRDefault="007041C9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AD/xx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97"/>
      <w:gridCol w:w="3067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49939E65" w:rsidR="007041C9" w:rsidRDefault="00003800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26C0B2AF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878417538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1053AFF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5C9111B4" w14:textId="7D5E6E1C" w:rsidR="007041C9" w:rsidRDefault="007041C9" w:rsidP="00CB77E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AF5D27">
            <w:rPr>
              <w:rFonts w:cs="Times New Roman"/>
              <w:sz w:val="22"/>
            </w:rPr>
            <w:t>42</w:t>
          </w:r>
          <w:r>
            <w:rPr>
              <w:rFonts w:cs="Times New Roman"/>
              <w:sz w:val="22"/>
            </w:rPr>
            <w:t>-</w:t>
          </w:r>
          <w:r w:rsidRPr="00547E23">
            <w:rPr>
              <w:rFonts w:cs="Times New Roman"/>
              <w:sz w:val="22"/>
            </w:rPr>
            <w:t>WP/</w:t>
          </w:r>
          <w:r>
            <w:rPr>
              <w:rFonts w:cs="Times New Roman"/>
              <w:sz w:val="22"/>
            </w:rPr>
            <w:t>xxxx</w:t>
          </w:r>
        </w:p>
        <w:p w14:paraId="446104F3" w14:textId="77777777" w:rsidR="007041C9" w:rsidRPr="002E322D" w:rsidRDefault="007041C9" w:rsidP="0079654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AD/xx</w:t>
          </w:r>
        </w:p>
        <w:p w14:paraId="5907C0F5" w14:textId="6409906D" w:rsidR="007041C9" w:rsidRPr="00076100" w:rsidRDefault="007041C9" w:rsidP="0079654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AF5D27">
            <w:rPr>
              <w:rFonts w:cs="Times New Roman"/>
              <w:szCs w:val="18"/>
            </w:rPr>
            <w:t>25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800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00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0F8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5FCC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B77ED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15BE5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7E2EC1-C7A7-443B-98D4-82D62D4E050E}"/>
</file>

<file path=customXml/itemProps3.xml><?xml version="1.0" encoding="utf-8"?>
<ds:datastoreItem xmlns:ds="http://schemas.openxmlformats.org/officeDocument/2006/customXml" ds:itemID="{DFB9825F-2DF1-4835-8375-28CFA674796C}"/>
</file>

<file path=customXml/itemProps4.xml><?xml version="1.0" encoding="utf-8"?>
<ds:datastoreItem xmlns:ds="http://schemas.openxmlformats.org/officeDocument/2006/customXml" ds:itemID="{14BB8CE2-5921-4F52-9B46-16027E6C299B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4</Pages>
  <Words>49</Words>
  <Characters>290</Characters>
  <Application>Microsoft Office Word</Application>
  <DocSecurity>4</DocSecurity>
  <Lines>36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2024-12-06T23:23:00Z</cp:lastPrinted>
  <dcterms:created xsi:type="dcterms:W3CDTF">2025-04-14T17:49:00Z</dcterms:created>
  <dcterms:modified xsi:type="dcterms:W3CDTF">2025-04-14T17:49:00Z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