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1CAC5135" w:rsidR="005F46C7" w:rsidRPr="002E322D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194ED1">
        <w:rPr>
          <w:rFonts w:hint="cs"/>
          <w:b/>
          <w:bCs/>
          <w:noProof w:val="0"/>
          <w:sz w:val="32"/>
          <w:szCs w:val="32"/>
          <w:rtl/>
        </w:rPr>
        <w:t>الاقتصادية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3EFF8A5B" w14:textId="3B951CC9" w:rsidR="001A05BF" w:rsidRPr="00AF5D27" w:rsidRDefault="00F11A39" w:rsidP="00A71DF1">
            <w:pPr>
              <w:pStyle w:val="BodyText"/>
              <w:rPr>
                <w:rtl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1E57380D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 w:rsidR="00A71DF1">
        <w:rPr>
          <w:rFonts w:hint="cs"/>
          <w:rtl/>
        </w:rPr>
        <w:t xml:space="preserve"> 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39F9A0B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18C3DCCE" w14:textId="77777777" w:rsidR="00194ED1" w:rsidRDefault="00194ED1" w:rsidP="00194ED1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406E549B" w14:textId="77777777" w:rsidR="00194ED1" w:rsidRDefault="00194ED1" w:rsidP="00194ED1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C6DF023" w14:textId="21878BF3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2B81F608-2E2A-477C-985E-9BB869A7FF5F}"/>
    <w:embedBold r:id="rId2" w:fontKey="{80DC439B-FD55-4B09-BE25-7D6EDF9B2A4D}"/>
    <w:embedItalic r:id="rId3" w:fontKey="{655F1E89-9DF9-4503-A489-6911D15BEC65}"/>
    <w:embedBoldItalic r:id="rId4" w:fontKey="{48B07643-1F23-496C-9423-D5300BD59BD6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D4A66FE-F824-4BF5-9178-CE238894F4C6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CBADE1BE-0788-4DBB-A153-E8DD2C26BA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DAD58BB-A480-4A4B-B6DF-EC79AC2399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88D2016-28C0-4084-AEEE-E9762B36C4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6421E922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194ED1">
      <w:rPr>
        <w:rFonts w:cs="Times New Roman"/>
        <w:szCs w:val="20"/>
      </w:rPr>
      <w:t>EC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2E6681DD" w:rsidR="007041C9" w:rsidRPr="00F11A39" w:rsidRDefault="00194ED1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EC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5"/>
      <w:gridCol w:w="4290"/>
      <w:gridCol w:w="3075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7F8F22A0" w:rsidR="007041C9" w:rsidRDefault="00556D1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0FF9DC8F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81270403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E56711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7514017F" w14:textId="04458C1B" w:rsidR="00DB299A" w:rsidRDefault="00DB299A" w:rsidP="00104F1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A42-W</w:t>
          </w:r>
          <w:r w:rsidRPr="00547E23">
            <w:rPr>
              <w:rFonts w:cs="Times New Roman"/>
              <w:sz w:val="22"/>
            </w:rPr>
            <w:t>P/</w:t>
          </w:r>
          <w:r>
            <w:rPr>
              <w:rFonts w:cs="Times New Roman"/>
              <w:sz w:val="22"/>
            </w:rPr>
            <w:t>xxxx</w:t>
          </w:r>
        </w:p>
        <w:p w14:paraId="1B8A645E" w14:textId="6BFEBB22" w:rsidR="00DB299A" w:rsidRPr="002E322D" w:rsidRDefault="00194ED1" w:rsidP="00463C0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EC</w:t>
          </w:r>
          <w:r w:rsidR="00DB299A">
            <w:rPr>
              <w:rFonts w:cs="Times New Roman"/>
              <w:szCs w:val="20"/>
            </w:rPr>
            <w:t>/xx</w:t>
          </w:r>
        </w:p>
        <w:p w14:paraId="27392E1C" w14:textId="03894CC3" w:rsidR="00DB299A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../../25</w:t>
          </w:r>
        </w:p>
        <w:p w14:paraId="57AAB858" w14:textId="77777777" w:rsidR="00DB299A" w:rsidRDefault="00DB299A" w:rsidP="00463C00">
          <w:pPr>
            <w:bidi w:val="0"/>
            <w:spacing w:line="240" w:lineRule="auto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14:paraId="5907C0F5" w14:textId="4B6EEF72" w:rsidR="007041C9" w:rsidRPr="00076100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 only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68C2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56"/>
    <w:rsid w:val="00103F82"/>
    <w:rsid w:val="00104F1D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4ED1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6E3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21075"/>
    <w:rsid w:val="00341004"/>
    <w:rsid w:val="00344497"/>
    <w:rsid w:val="003534E8"/>
    <w:rsid w:val="00353B7D"/>
    <w:rsid w:val="00353C84"/>
    <w:rsid w:val="0036327F"/>
    <w:rsid w:val="003667E9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63C0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D11"/>
    <w:rsid w:val="00556F6A"/>
    <w:rsid w:val="005701A8"/>
    <w:rsid w:val="00573C11"/>
    <w:rsid w:val="0057654D"/>
    <w:rsid w:val="005844DD"/>
    <w:rsid w:val="00585751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85705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E7045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038B"/>
    <w:rsid w:val="009B3FE7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0B6"/>
    <w:rsid w:val="00A64AA6"/>
    <w:rsid w:val="00A66995"/>
    <w:rsid w:val="00A67607"/>
    <w:rsid w:val="00A71DF1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5BD3"/>
    <w:rsid w:val="00AB744C"/>
    <w:rsid w:val="00AC3093"/>
    <w:rsid w:val="00AC4C64"/>
    <w:rsid w:val="00AC590A"/>
    <w:rsid w:val="00AD2F2E"/>
    <w:rsid w:val="00AD3A73"/>
    <w:rsid w:val="00AD5C46"/>
    <w:rsid w:val="00AD793D"/>
    <w:rsid w:val="00AE52D4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36DD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299A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41C82"/>
    <w:rsid w:val="00E558F5"/>
    <w:rsid w:val="00E56EEA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3F84D4-A6C8-4D2D-870F-7DEC1D4AC152}"/>
</file>

<file path=customXml/itemProps3.xml><?xml version="1.0" encoding="utf-8"?>
<ds:datastoreItem xmlns:ds="http://schemas.openxmlformats.org/officeDocument/2006/customXml" ds:itemID="{F297C101-9A87-4E13-BB59-CC29A31372B8}"/>
</file>

<file path=customXml/itemProps4.xml><?xml version="1.0" encoding="utf-8"?>
<ds:datastoreItem xmlns:ds="http://schemas.openxmlformats.org/officeDocument/2006/customXml" ds:itemID="{85D8C57D-5958-4BA5-B17B-D945A4943DA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4</Pages>
  <Words>43</Words>
  <Characters>248</Characters>
  <Application>Microsoft Office Word</Application>
  <DocSecurity>4</DocSecurity>
  <Lines>31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2024-12-06T23:22:00Z</cp:lastPrinted>
  <dcterms:created xsi:type="dcterms:W3CDTF">2025-04-14T15:59:00Z</dcterms:created>
  <dcterms:modified xsi:type="dcterms:W3CDTF">2025-04-14T15:59:00Z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