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40366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C35A18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C35A18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C35A18">
        <w:rPr>
          <w:rFonts w:hint="cs"/>
          <w:b/>
          <w:bCs/>
          <w:sz w:val="36"/>
          <w:szCs w:val="36"/>
          <w:rtl/>
        </w:rPr>
        <w:t>و</w:t>
      </w:r>
      <w:r w:rsidR="0040366F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35A18" w:rsidRDefault="001A05BF" w:rsidP="00C35A18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C35A18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AD349A" w:rsidRPr="00C35A18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C35A18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35A18" w:rsidRDefault="001A05BF" w:rsidP="00C35A18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C35A18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C35A18" w:rsidRDefault="001A05BF" w:rsidP="00C35A18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C35A18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420A47" w:rsidRDefault="001A05BF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A27C3BA5-4A0F-45D6-A723-94D679AF5907}"/>
    <w:embedBold r:id="rId2" w:fontKey="{531BC8AB-EA7E-487E-876B-45C8B91DD4D4}"/>
    <w:embedItalic r:id="rId3" w:fontKey="{6DBB9709-100B-451F-9049-CFDBCE459D75}"/>
    <w:embedBoldItalic r:id="rId4" w:fontKey="{01F0A7AA-2DE1-40AC-8EB4-24DB1AB375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5" w:fontKey="{3C4FD501-2631-44E1-B3AA-EA7A7F311F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1B9C1AA-12BD-4211-912E-E436A1464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EAA2284-B862-4C70-9194-63C0A4148C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7F19708-C26F-41A8-B3E8-BB86B2F77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C35A18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B589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0366F">
      <w:rPr>
        <w:rFonts w:cs="Times New Roman"/>
        <w:sz w:val="22"/>
      </w:rPr>
      <w:t>4</w:t>
    </w:r>
    <w:r w:rsidR="00C35A18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5A466E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C35A18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5C5E1D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66B20B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C35A18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</w:t>
          </w:r>
          <w:r w:rsidR="0040366F">
            <w:rPr>
              <w:rFonts w:cs="Times New Roman"/>
              <w:sz w:val="22"/>
              <w:lang w:val="es-ES_tradnl"/>
            </w:rPr>
            <w:t>4</w:t>
          </w:r>
          <w:r w:rsidR="00C35A18">
            <w:rPr>
              <w:rFonts w:cs="Times New Roman"/>
              <w:sz w:val="22"/>
              <w:lang w:val="es-ES_tradnl"/>
            </w:rPr>
            <w:t>1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Pr="00C51FE4" w:rsidRDefault="00A02826" w:rsidP="00C35A18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</w:t>
          </w:r>
          <w:r w:rsidR="00C35A18">
            <w:rPr>
              <w:rFonts w:cs="Times New Roman"/>
              <w:szCs w:val="18"/>
              <w:lang w:val="es-ES_tradnl"/>
            </w:rPr>
            <w:t>22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 w15:restartNumberingAfterBreak="0">
    <w:nsid w:val="23645F08"/>
    <w:multiLevelType w:val="multilevel"/>
    <w:tmpl w:val="04090023"/>
    <w:numStyleLink w:val="ArticleSection"/>
  </w:abstractNum>
  <w:abstractNum w:abstractNumId="6" w15:restartNumberingAfterBreak="0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 w15:restartNumberingAfterBreak="0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 w15:restartNumberingAfterBreak="0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 w15:restartNumberingAfterBreak="0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 w15:restartNumberingAfterBreak="0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 w15:restartNumberingAfterBreak="0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 w15:restartNumberingAfterBreak="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59AC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A05BF"/>
    <w:rsid w:val="001A43D4"/>
    <w:rsid w:val="001A4BC3"/>
    <w:rsid w:val="001B0ECC"/>
    <w:rsid w:val="001B2456"/>
    <w:rsid w:val="001B2463"/>
    <w:rsid w:val="001B589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366F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66E"/>
    <w:rsid w:val="005A5138"/>
    <w:rsid w:val="005B0A29"/>
    <w:rsid w:val="005B4363"/>
    <w:rsid w:val="005B548E"/>
    <w:rsid w:val="005B672D"/>
    <w:rsid w:val="005C0A58"/>
    <w:rsid w:val="005C5E1D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5A18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517D85B0-C5B5-4854-AA2E-89AC5646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2A041C-6D48-47E5-A91A-ABA7CF7B20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CF179-F34B-4BB5-A92E-6C083B79EACD}"/>
</file>

<file path=customXml/itemProps3.xml><?xml version="1.0" encoding="utf-8"?>
<ds:datastoreItem xmlns:ds="http://schemas.openxmlformats.org/officeDocument/2006/customXml" ds:itemID="{83143360-009C-4A22-9615-EBFAAB04B8F3}"/>
</file>

<file path=customXml/itemProps4.xml><?xml version="1.0" encoding="utf-8"?>
<ds:datastoreItem xmlns:ds="http://schemas.openxmlformats.org/officeDocument/2006/customXml" ds:itemID="{49EDC992-02CD-431C-94FD-6B5F504F553D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49</Words>
  <Characters>268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2022-03-01T15:12:00Z</cp:lastPrinted>
  <dcterms:created xsi:type="dcterms:W3CDTF">2022-03-02T21:59:00Z</dcterms:created>
  <dcterms:modified xsi:type="dcterms:W3CDTF">2022-03-02T21:59:00Z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