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AE52D4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379B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379B0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379B0">
        <w:rPr>
          <w:rFonts w:hint="cs"/>
          <w:b/>
          <w:bCs/>
          <w:sz w:val="36"/>
          <w:szCs w:val="36"/>
          <w:rtl/>
        </w:rPr>
        <w:t>و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92884" w:rsidRPr="00076100" w:rsidTr="00FC0D0D">
        <w:tc>
          <w:tcPr>
            <w:tcW w:w="1402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92884" w:rsidRPr="00076100" w:rsidRDefault="00D92884" w:rsidP="00D92884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92884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076100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D0568A" w:rsidRDefault="00AF78FE" w:rsidP="00D0568A">
            <w:pPr>
              <w:pStyle w:val="BodyText"/>
              <w:jc w:val="center"/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الموجز</w:t>
            </w:r>
            <w:r w:rsidR="001A05BF" w:rsidRPr="00D0568A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D0568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D0568A">
            <w:pPr>
              <w:pStyle w:val="BodyText"/>
              <w:rPr>
                <w:rtl/>
              </w:rPr>
            </w:pPr>
            <w:r w:rsidRPr="002379B0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D56277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D56277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D0568A" w:rsidRPr="00D56277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D56277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D56277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D56277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D56277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D56277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96060E" w:rsidRDefault="00F11A39" w:rsidP="00C53BE0">
      <w:pPr>
        <w:pStyle w:val="BodyText"/>
        <w:spacing w:before="360"/>
        <w:ind w:left="720" w:hanging="720"/>
        <w:rPr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D0568A" w:rsidRDefault="008A652F" w:rsidP="00D0568A">
      <w:pPr>
        <w:pStyle w:val="StyleStyleStyleStyleStyleStyleStyleStyleStylemultinumL1"/>
        <w:rPr>
          <w:b/>
          <w:bCs/>
          <w:sz w:val="22"/>
          <w:szCs w:val="26"/>
        </w:rPr>
      </w:pPr>
      <w:r w:rsidRPr="00D0568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D0568A">
        <w:rPr>
          <w:b/>
          <w:bCs/>
          <w:sz w:val="22"/>
          <w:szCs w:val="26"/>
          <w:rtl/>
        </w:rPr>
        <w:t>مقدمة</w:t>
      </w:r>
    </w:p>
    <w:p w:rsidR="007B074B" w:rsidRDefault="00F11A39" w:rsidP="00D0568A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AC590A" w:rsidRDefault="00303D56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AC590A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1B3A3C75-8801-4BD4-B1B5-A9D4DC2DFB5D}"/>
    <w:embedBold r:id="rId2" w:fontKey="{8171CB3D-155D-470B-B4B0-A5AA394B4857}"/>
    <w:embedItalic r:id="rId3" w:fontKey="{C769AF4F-22DA-4963-A16E-195177BC5F56}"/>
    <w:embedBoldItalic r:id="rId4" w:fontKey="{0CAE21AA-2EEB-468A-B9D1-A5ACFF422F2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61031F6-64BF-494E-94A7-B783732845B4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29DE28F9-037E-43E1-AD3A-C22295EF0F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3731F3A-2936-4681-9709-EBAF8E647C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39AD604-0556-42DE-91E1-CA4E73802E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2379B0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B0197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</w:t>
    </w:r>
    <w:r w:rsidR="002379B0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7041C9" w:rsidRPr="005701A8" w:rsidRDefault="007041C9" w:rsidP="0004462A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6"/>
      <w:gridCol w:w="4297"/>
      <w:gridCol w:w="3067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19D2FC5" wp14:editId="263E5DB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4B0197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FA293D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CWcMPg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2379B0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AE52D4">
            <w:rPr>
              <w:rFonts w:cs="Times New Roman"/>
              <w:sz w:val="22"/>
            </w:rPr>
            <w:t>4</w:t>
          </w:r>
          <w:r w:rsidR="002379B0">
            <w:rPr>
              <w:rFonts w:cs="Times New Roman"/>
              <w:sz w:val="22"/>
            </w:rPr>
            <w:t>1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xxxx</w:t>
          </w:r>
        </w:p>
        <w:p w:rsidR="007041C9" w:rsidRPr="002E322D" w:rsidRDefault="007041C9" w:rsidP="002E322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AD/xx</w:t>
          </w:r>
        </w:p>
        <w:p w:rsidR="007041C9" w:rsidRPr="00076100" w:rsidRDefault="007041C9" w:rsidP="002379B0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2379B0">
            <w:rPr>
              <w:rFonts w:cs="Times New Roman"/>
              <w:szCs w:val="18"/>
            </w:rPr>
            <w:t>22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379B0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0197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3A73"/>
    <w:rsid w:val="00AD5C46"/>
    <w:rsid w:val="00AD793D"/>
    <w:rsid w:val="00AE52D4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0568A"/>
    <w:rsid w:val="00D216B7"/>
    <w:rsid w:val="00D217CB"/>
    <w:rsid w:val="00D24420"/>
    <w:rsid w:val="00D474FF"/>
    <w:rsid w:val="00D47F62"/>
    <w:rsid w:val="00D5171C"/>
    <w:rsid w:val="00D56277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2884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7E7F5E9E-26C4-456F-AA14-8CD1E15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2FC7A-5493-4BA1-8FF0-7426DCC38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B3E81A-25F2-45C0-8B90-F89CCF396BB2}"/>
</file>

<file path=customXml/itemProps3.xml><?xml version="1.0" encoding="utf-8"?>
<ds:datastoreItem xmlns:ds="http://schemas.openxmlformats.org/officeDocument/2006/customXml" ds:itemID="{284B8303-93F9-462B-92C7-F6ADF4F018E3}"/>
</file>

<file path=customXml/itemProps4.xml><?xml version="1.0" encoding="utf-8"?>
<ds:datastoreItem xmlns:ds="http://schemas.openxmlformats.org/officeDocument/2006/customXml" ds:itemID="{6DBA0D38-2D4F-40FB-85E5-B2CF1F608467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49</Words>
  <Characters>266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2022-03-01T15:06:00Z</cp:lastPrinted>
  <dcterms:created xsi:type="dcterms:W3CDTF">2022-03-02T21:42:00Z</dcterms:created>
  <dcterms:modified xsi:type="dcterms:W3CDTF">2022-03-02T21:42:00Z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