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AE52D4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92884" w:rsidRPr="00076100" w:rsidTr="00FC0D0D">
        <w:tc>
          <w:tcPr>
            <w:tcW w:w="1402" w:type="dxa"/>
            <w:shd w:val="clear" w:color="auto" w:fill="auto"/>
            <w:noWrap/>
          </w:tcPr>
          <w:p w:rsidR="00D92884" w:rsidRPr="00D0568A" w:rsidRDefault="00D92884" w:rsidP="00D0568A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92884" w:rsidRPr="00D0568A" w:rsidRDefault="00D92884" w:rsidP="00D0568A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92884" w:rsidRPr="00076100" w:rsidRDefault="00D92884" w:rsidP="00D92884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92884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076100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D0568A" w:rsidRDefault="00AF78FE" w:rsidP="00D0568A">
            <w:pPr>
              <w:pStyle w:val="BodyText"/>
              <w:jc w:val="center"/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الموجز</w:t>
            </w:r>
            <w:r w:rsidR="001A05BF" w:rsidRPr="00D0568A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D0568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D0568A">
            <w:pPr>
              <w:pStyle w:val="BodyText"/>
              <w:rPr>
                <w:rtl/>
              </w:rPr>
            </w:pPr>
            <w:r w:rsidRPr="00F11A39">
              <w:rPr>
                <w:rFonts w:hint="cs"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D0568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0568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0568A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96060E" w:rsidRDefault="00F11A39" w:rsidP="00C53BE0">
      <w:pPr>
        <w:pStyle w:val="BodyText"/>
        <w:spacing w:before="360"/>
        <w:ind w:left="720" w:hanging="720"/>
        <w:rPr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D0568A" w:rsidRDefault="008A652F" w:rsidP="00D0568A">
      <w:pPr>
        <w:pStyle w:val="StyleStyleStyleStyleStyleStyleStyleStyleStylemultinumL1"/>
        <w:rPr>
          <w:b/>
          <w:bCs/>
          <w:sz w:val="22"/>
          <w:szCs w:val="26"/>
        </w:rPr>
      </w:pPr>
      <w:r w:rsidRPr="00D0568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D0568A">
        <w:rPr>
          <w:b/>
          <w:bCs/>
          <w:sz w:val="22"/>
          <w:szCs w:val="26"/>
          <w:rtl/>
        </w:rPr>
        <w:t>مقدمة</w:t>
      </w:r>
    </w:p>
    <w:p w:rsidR="007B074B" w:rsidRDefault="00F11A39" w:rsidP="00D0568A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AC590A" w:rsidRDefault="00303D56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AC590A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F46F1942-F5F1-4C4A-9420-F4C7772BF6B9}"/>
    <w:embedBold r:id="rId2" w:fontKey="{1E898567-7DF3-412E-92D9-B7C5B84A51D8}"/>
    <w:embedItalic r:id="rId3" w:fontKey="{D7F25AF3-3FE0-40EC-9B29-7BBC90606BCA}"/>
    <w:embedBoldItalic r:id="rId4" w:fontKey="{419B78E4-E1C9-4F89-AC75-617D8C997124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86A861A-F578-4A87-A8F7-38D6B1D37FA0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D75BAD11-51E3-4BCE-A9DD-9760777C784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D9F22925-0B78-463D-AFD9-AE3F500EEA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9827FDA-D7D2-4310-A54F-133356182B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2D4" w:rsidRDefault="00AE52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2D4" w:rsidRDefault="00AE52D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2D4" w:rsidRDefault="00AE52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AE52D4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36CF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40</w:t>
    </w:r>
    <w:r>
      <w:rPr>
        <w:rFonts w:cs="Times New Roman"/>
        <w:sz w:val="22"/>
      </w:rPr>
      <w:t>-WP/xxxx</w:t>
    </w:r>
  </w:p>
  <w:p w:rsidR="007041C9" w:rsidRPr="005701A8" w:rsidRDefault="007041C9" w:rsidP="0004462A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19D2FC5" wp14:editId="263E5DB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E36CF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CWcMPg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AE52D4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AE52D4">
            <w:rPr>
              <w:rFonts w:cs="Times New Roman"/>
              <w:sz w:val="22"/>
            </w:rPr>
            <w:t>40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xxxx</w:t>
          </w:r>
        </w:p>
        <w:p w:rsidR="007041C9" w:rsidRPr="002E322D" w:rsidRDefault="007041C9" w:rsidP="002E322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AD/xx</w:t>
          </w:r>
        </w:p>
        <w:p w:rsidR="007041C9" w:rsidRPr="00076100" w:rsidRDefault="007041C9" w:rsidP="007935D5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7935D5">
            <w:rPr>
              <w:rFonts w:cs="Times New Roman"/>
              <w:szCs w:val="18"/>
            </w:rPr>
            <w:t>19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3A73"/>
    <w:rsid w:val="00AD5C46"/>
    <w:rsid w:val="00AD793D"/>
    <w:rsid w:val="00AE52D4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0568A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2884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36CF9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D8A97C8-D3C1-4960-BD81-9FC03E805067}"/>
</file>

<file path=customXml/itemProps2.xml><?xml version="1.0" encoding="utf-8"?>
<ds:datastoreItem xmlns:ds="http://schemas.openxmlformats.org/officeDocument/2006/customXml" ds:itemID="{E1C5AB4B-1E62-4F9C-99ED-2EEE40531653}"/>
</file>

<file path=customXml/itemProps3.xml><?xml version="1.0" encoding="utf-8"?>
<ds:datastoreItem xmlns:ds="http://schemas.openxmlformats.org/officeDocument/2006/customXml" ds:itemID="{6F184E1B-0FF1-43CC-8BBF-66D5034F15A4}"/>
</file>

<file path=customXml/itemProps4.xml><?xml version="1.0" encoding="utf-8"?>
<ds:datastoreItem xmlns:ds="http://schemas.openxmlformats.org/officeDocument/2006/customXml" ds:itemID="{9B9D5BE5-BD42-4A55-8CC0-F849CC14FF16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262</Characters>
  <Application>Microsoft Office Word</Application>
  <DocSecurity>4</DocSecurity>
  <Lines>23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2016-02-16T16:42:00Z</cp:lastPrinted>
  <dcterms:created xsi:type="dcterms:W3CDTF">2019-03-20T17:15:00Z</dcterms:created>
  <dcterms:modified xsi:type="dcterms:W3CDTF">2019-03-20T17:15:00Z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