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D4371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D43710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B48D3" w:rsidP="00AB48D3">
            <w:pPr>
              <w:pStyle w:val="Heading3"/>
              <w:keepNext w:val="0"/>
              <w:tabs>
                <w:tab w:val="center" w:pos="4541"/>
                <w:tab w:val="left" w:pos="5555"/>
              </w:tabs>
              <w:spacing w:before="60" w:after="60" w:line="202" w:lineRule="auto"/>
              <w:jc w:val="left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  <w:r w:rsidR="00AF78FE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 xml:space="preserve">الأهداف </w:t>
            </w:r>
            <w:r w:rsidR="00384946"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80ACB1BE-0130-4D28-8A8B-EE5F5A12EE1A}"/>
    <w:embedBold r:id="rId2" w:fontKey="{5CF3763E-FA16-4745-888B-2F374C9E00B8}"/>
    <w:embedItalic r:id="rId3" w:fontKey="{3D957420-E382-4132-9C07-EF129D869185}"/>
    <w:embedBoldItalic r:id="rId4" w:fontKey="{A6549919-AAFA-48A5-811C-D8A180422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4CE3E8D5-D70D-437D-B143-5DDD6F54F4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042D3E4-1783-4BC1-8B78-BAA5BA0F2A5D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3025AE0A-C496-463E-BF9D-C19875DECC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9382036-0B45-4C1C-BC03-9FBCC59071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710" w:rsidRDefault="00D437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710" w:rsidRDefault="00D437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710" w:rsidRDefault="00D437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D4371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412025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43710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12025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D43710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>
            <w:rPr>
              <w:rFonts w:cs="Times New Roman"/>
              <w:sz w:val="22"/>
              <w:lang w:val="en-CA"/>
            </w:rPr>
            <w:t>A40</w:t>
          </w:r>
          <w:r w:rsidR="007041C9"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9579B0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9579B0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9579B0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F43BAA" w:rsidRDefault="007041C9" w:rsidP="00D43710">
          <w:pPr>
            <w:bidi w:val="0"/>
            <w:rPr>
              <w:rFonts w:cs="Times New Roman"/>
              <w:sz w:val="20"/>
              <w:szCs w:val="20"/>
            </w:rPr>
          </w:pPr>
          <w:r w:rsidRPr="00F43BAA">
            <w:rPr>
              <w:rFonts w:cs="Times New Roman"/>
              <w:sz w:val="20"/>
              <w:szCs w:val="20"/>
              <w:lang w:val="en-CA"/>
            </w:rPr>
            <w:t>../../</w:t>
          </w:r>
          <w:r w:rsidR="00D43710">
            <w:rPr>
              <w:rFonts w:cs="Times New Roman"/>
              <w:sz w:val="20"/>
              <w:szCs w:val="20"/>
              <w:lang w:val="en-CA"/>
            </w:rPr>
            <w:t>19</w:t>
          </w:r>
        </w:p>
        <w:p w:rsidR="00AB48D3" w:rsidRDefault="00AB48D3" w:rsidP="00AB48D3">
          <w:pPr>
            <w:bidi w:val="0"/>
            <w:rPr>
              <w:rFonts w:cs="Times New Roman"/>
              <w:b/>
              <w:bCs/>
              <w:sz w:val="20"/>
              <w:szCs w:val="20"/>
            </w:rPr>
          </w:pPr>
          <w:r w:rsidRPr="00F43BAA">
            <w:rPr>
              <w:rFonts w:cs="Times New Roman"/>
              <w:b/>
              <w:bCs/>
              <w:sz w:val="20"/>
              <w:szCs w:val="20"/>
            </w:rPr>
            <w:t>(Information paper)</w:t>
          </w:r>
        </w:p>
        <w:p w:rsidR="006D431C" w:rsidRPr="00AB48D3" w:rsidRDefault="006D431C" w:rsidP="006D431C">
          <w:pPr>
            <w:bidi w:val="0"/>
            <w:rPr>
              <w:rFonts w:cs="Times New Roman"/>
              <w:b/>
              <w:bCs/>
              <w:szCs w:val="18"/>
            </w:rPr>
          </w:pPr>
          <w:r w:rsidRPr="006D431C">
            <w:rPr>
              <w:rFonts w:cs="Times New Roman"/>
              <w:b/>
              <w:bCs/>
              <w:sz w:val="20"/>
              <w:szCs w:val="20"/>
            </w:rPr>
            <w:t>English only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494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2025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D431C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48D3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371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3BAA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AD42AF2-8D6B-4014-BB0F-CEA246639CFD}"/>
</file>

<file path=customXml/itemProps2.xml><?xml version="1.0" encoding="utf-8"?>
<ds:datastoreItem xmlns:ds="http://schemas.openxmlformats.org/officeDocument/2006/customXml" ds:itemID="{6316AD1D-6708-4F58-A99E-D1E29BC37AAD}"/>
</file>

<file path=customXml/itemProps3.xml><?xml version="1.0" encoding="utf-8"?>
<ds:datastoreItem xmlns:ds="http://schemas.openxmlformats.org/officeDocument/2006/customXml" ds:itemID="{F662F4F3-E883-4179-BFF3-08C11A293EDF}"/>
</file>

<file path=customXml/itemProps4.xml><?xml version="1.0" encoding="utf-8"?>
<ds:datastoreItem xmlns:ds="http://schemas.openxmlformats.org/officeDocument/2006/customXml" ds:itemID="{AFF23221-B310-43CB-9A48-9EBC3C4A0C91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260</Characters>
  <Application>Microsoft Office Word</Application>
  <DocSecurity>4</DocSecurity>
  <Lines>21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2013-03-20T06:46:00Z</cp:lastPrinted>
  <dcterms:created xsi:type="dcterms:W3CDTF">2019-03-20T17:39:00Z</dcterms:created>
  <dcterms:modified xsi:type="dcterms:W3CDTF">2019-03-20T17:39:00Z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