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777B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777BC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4EE02AA8-29F4-4819-A708-617A36954A9F}"/>
    <w:embedBold r:id="rId2" w:fontKey="{5CA24985-0412-484B-948C-ADADB09CF0EF}"/>
    <w:embedItalic r:id="rId3" w:fontKey="{B4509CA7-27E2-416F-947C-BD2C6B4600B1}"/>
    <w:embedBoldItalic r:id="rId4" w:fontKey="{1400901C-271C-404C-931D-0162FFF2597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4148AE-12E6-4E74-9A83-75756E98B024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B60589BD-484E-4AA9-8BC2-00A1C3B0A36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FC150FA1-D06A-4DCC-807C-6D019AF8F7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62647FA-97AB-4138-9F4A-9C164EDF48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CE3" w:rsidRDefault="00F02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6E798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7560DE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</w:t>
    </w:r>
    <w:r w:rsidR="002777BC">
      <w:rPr>
        <w:rFonts w:cs="Times New Roman"/>
        <w:sz w:val="22"/>
      </w:rPr>
      <w:t>40</w:t>
    </w:r>
    <w:r w:rsidR="001930A2">
      <w:rPr>
        <w:rFonts w:cs="Times New Roman"/>
        <w:sz w:val="22"/>
      </w:rPr>
      <w:t>-</w:t>
    </w:r>
    <w:r w:rsidR="006E798F">
      <w:rPr>
        <w:rFonts w:cs="Times New Roman"/>
        <w:sz w:val="22"/>
      </w:rPr>
      <w:t>W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7560D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2777BC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2777BC">
            <w:rPr>
              <w:rFonts w:cs="Times New Roman"/>
              <w:sz w:val="22"/>
            </w:rPr>
            <w:t>40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F02CE3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F02CE3">
            <w:rPr>
              <w:rFonts w:cs="Times New Roman"/>
              <w:szCs w:val="18"/>
            </w:rPr>
            <w:t>19</w:t>
          </w:r>
        </w:p>
        <w:p w:rsid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:rsidR="00F02CE3" w:rsidRPr="00A437FD" w:rsidRDefault="00F02CE3" w:rsidP="00F02CE3">
          <w:pPr>
            <w:bidi w:val="0"/>
            <w:jc w:val="both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7BC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E798F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560DE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2CE3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4E79EC-6455-41E3-8534-D1F2435CE76E}"/>
</file>

<file path=customXml/itemProps2.xml><?xml version="1.0" encoding="utf-8"?>
<ds:datastoreItem xmlns:ds="http://schemas.openxmlformats.org/officeDocument/2006/customXml" ds:itemID="{426620B9-040E-4858-B61B-F2A51761E386}"/>
</file>

<file path=customXml/itemProps3.xml><?xml version="1.0" encoding="utf-8"?>
<ds:datastoreItem xmlns:ds="http://schemas.openxmlformats.org/officeDocument/2006/customXml" ds:itemID="{9EE9C105-F964-42B9-B77D-88C6A51628D1}"/>
</file>

<file path=customXml/itemProps4.xml><?xml version="1.0" encoding="utf-8"?>
<ds:datastoreItem xmlns:ds="http://schemas.openxmlformats.org/officeDocument/2006/customXml" ds:itemID="{A015F918-6573-4EAD-87A7-24068A4DB87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39</Words>
  <Characters>230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2016-02-16T16:43:00Z</cp:lastPrinted>
  <dcterms:created xsi:type="dcterms:W3CDTF">2019-03-20T17:14:00Z</dcterms:created>
  <dcterms:modified xsi:type="dcterms:W3CDTF">2019-03-20T17:14:00Z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