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0259AC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0259AC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AD349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420A47" w:rsidRDefault="001A05BF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DA162F76-1CBF-4E07-99E2-961405F15C90}"/>
    <w:embedBold r:id="rId2" w:fontKey="{5DCCCDDF-E3F8-4BB9-8078-5784CDFA642F}"/>
    <w:embedItalic r:id="rId3" w:fontKey="{3D3FF11E-6E7F-41B6-B34C-CC9EA60A343E}"/>
    <w:embedBoldItalic r:id="rId4" w:fontKey="{F104138F-1A9C-4D3E-A0C0-89DF885921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5A8F732-D869-4742-89E7-5F601E27C2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BB70898-1E26-4F1D-BAB5-6F7B26509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48356B1-C92E-4A9B-8EFA-D18A37FB68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25C49150-9B0D-4185-8280-A84CC3535A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9AC" w:rsidRDefault="000259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9AC" w:rsidRDefault="000259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9AC" w:rsidRDefault="000259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0259AC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1F5B95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0259AC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5A466E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0259AC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1F5B95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C51FE4" w:rsidRDefault="00A02826" w:rsidP="000259AC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s-ES_tradnl"/>
            </w:rPr>
          </w:pPr>
          <w:r w:rsidRPr="00C51FE4">
            <w:rPr>
              <w:rFonts w:cs="Times New Roman"/>
              <w:sz w:val="22"/>
              <w:lang w:val="es-ES_tradnl"/>
            </w:rPr>
            <w:t>A3</w:t>
          </w:r>
          <w:r w:rsidR="000259AC">
            <w:rPr>
              <w:rFonts w:cs="Times New Roman"/>
              <w:sz w:val="22"/>
              <w:lang w:val="es-ES_tradnl"/>
            </w:rPr>
            <w:t>9</w:t>
          </w:r>
          <w:r w:rsidRPr="00C51FE4">
            <w:rPr>
              <w:rFonts w:cs="Times New Roman"/>
              <w:sz w:val="22"/>
              <w:lang w:val="es-ES_tradnl"/>
            </w:rPr>
            <w:t>-WP/xxxx</w:t>
          </w:r>
        </w:p>
        <w:p w:rsidR="00A02826" w:rsidRPr="00C51F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es-ES_tradnl"/>
            </w:rPr>
          </w:pPr>
          <w:r w:rsidRPr="00C51FE4">
            <w:rPr>
              <w:rFonts w:cs="Times New Roman"/>
              <w:szCs w:val="20"/>
              <w:lang w:val="es-ES_tradnl"/>
            </w:rPr>
            <w:t>EX/xx</w:t>
          </w:r>
        </w:p>
        <w:p w:rsidR="00A02826" w:rsidRPr="00C51FE4" w:rsidRDefault="00A02826" w:rsidP="000259AC">
          <w:pPr>
            <w:bidi w:val="0"/>
            <w:rPr>
              <w:rFonts w:cs="Times New Roman"/>
              <w:szCs w:val="18"/>
              <w:lang w:val="es-ES_tradnl"/>
            </w:rPr>
          </w:pPr>
          <w:r w:rsidRPr="00C51FE4">
            <w:rPr>
              <w:rFonts w:cs="Times New Roman"/>
              <w:szCs w:val="18"/>
              <w:lang w:val="es-ES_tradnl"/>
            </w:rPr>
            <w:t>../../1</w:t>
          </w:r>
          <w:r w:rsidR="000259AC">
            <w:rPr>
              <w:rFonts w:cs="Times New Roman"/>
              <w:szCs w:val="18"/>
              <w:lang w:val="es-ES_tradnl"/>
            </w:rPr>
            <w:t>6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59AC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1F5B95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0A47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466E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532548-D4C9-4CBE-980E-C7E74BD046D7}"/>
</file>

<file path=customXml/itemProps2.xml><?xml version="1.0" encoding="utf-8"?>
<ds:datastoreItem xmlns:ds="http://schemas.openxmlformats.org/officeDocument/2006/customXml" ds:itemID="{8AA1DF79-154E-4418-BEE4-ADD54F63535B}"/>
</file>

<file path=customXml/itemProps3.xml><?xml version="1.0" encoding="utf-8"?>
<ds:datastoreItem xmlns:ds="http://schemas.openxmlformats.org/officeDocument/2006/customXml" ds:itemID="{61A5A5D6-94A9-47F9-B7DF-AE42FE3D54C3}"/>
</file>

<file path=customXml/itemProps4.xml><?xml version="1.0" encoding="utf-8"?>
<ds:datastoreItem xmlns:ds="http://schemas.openxmlformats.org/officeDocument/2006/customXml" ds:itemID="{3FA51F52-4237-440C-BD6C-452C34029AE0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272</Characters>
  <Application>Microsoft Office Word</Application>
  <DocSecurity>4</DocSecurity>
  <Lines>27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2016-02-16T16:45:00Z</cp:lastPrinted>
  <dcterms:created xsi:type="dcterms:W3CDTF">2016-03-16T15:20:00Z</dcterms:created>
  <dcterms:modified xsi:type="dcterms:W3CDTF">2016-03-16T15:20:00Z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