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242690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42690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10190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400"/>
      </w:tblGrid>
      <w:tr w:rsidR="00316D78" w:rsidRPr="00076100" w:rsidTr="00A64334">
        <w:tc>
          <w:tcPr>
            <w:tcW w:w="2806" w:type="dxa"/>
            <w:shd w:val="clear" w:color="auto" w:fill="auto"/>
            <w:noWrap/>
          </w:tcPr>
          <w:p w:rsidR="00316D78" w:rsidRPr="00E14CD7" w:rsidRDefault="00316D78" w:rsidP="00496A3D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="00A64334">
              <w:rPr>
                <w:rFonts w:hint="cs"/>
                <w:bCs/>
                <w:sz w:val="26"/>
                <w:rtl/>
              </w:rPr>
              <w:t xml:space="preserve"> </w:t>
            </w:r>
            <w:r w:rsidR="00A64334" w:rsidRPr="00F11A39">
              <w:rPr>
                <w:rFonts w:hint="cs"/>
                <w:bCs/>
                <w:sz w:val="26"/>
                <w:rtl/>
              </w:rPr>
              <w:t>بند جدول الأعمال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384" w:type="dxa"/>
            <w:shd w:val="clear" w:color="auto" w:fill="auto"/>
            <w:noWrap/>
          </w:tcPr>
          <w:p w:rsidR="00316D78" w:rsidRPr="00076100" w:rsidRDefault="00496A3D" w:rsidP="00A6433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4"/>
                <w:rtl/>
              </w:rPr>
              <w:t>عنوان البند</w:t>
            </w:r>
          </w:p>
        </w:tc>
      </w:tr>
    </w:tbl>
    <w:p w:rsidR="00316D78" w:rsidRPr="00076100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Style w:val="hps"/>
          <w:rFonts w:ascii="Simplified Arabic" w:hAnsi="Simplified Arabic" w:hint="cs"/>
          <w:b/>
          <w:bCs/>
          <w:color w:val="222222"/>
          <w:sz w:val="24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774FDA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proofErr w:type="spellStart"/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الإستراتيجية</w:t>
            </w:r>
            <w:proofErr w:type="spellEnd"/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69C8B565-23F6-47A8-845F-255DD514F9D9}"/>
    <w:embedBold r:id="rId2" w:fontKey="{D15C796A-FCA5-49A5-B675-AD796F2F94F0}"/>
    <w:embedItalic r:id="rId3" w:fontKey="{56272141-B7BC-4D3B-BF1D-C033FA9929CA}"/>
    <w:embedBoldItalic r:id="rId4" w:fontKey="{9D18F554-C824-4518-8E0A-4D5F4F40544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CDCC044-FF06-43F0-ACE4-6D58D4E9CD10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61AA51A-8CDE-44DB-B7B4-EC168274E0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8AEA57-6FEE-4322-A682-DCCBD93DA5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B22B7FA6-AC45-40B3-9B2A-E036E787C2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242690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765FB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242690">
      <w:rPr>
        <w:rFonts w:cs="Times New Roman"/>
        <w:sz w:val="22"/>
      </w:rPr>
      <w:t>9</w:t>
    </w:r>
    <w:r>
      <w:rPr>
        <w:rFonts w:cs="Times New Roman"/>
        <w:sz w:val="22"/>
      </w:rPr>
      <w:t>-WP/xxx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505A9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DF7C4E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496A3D" w:rsidP="00242690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242690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</w:t>
          </w:r>
          <w:r w:rsidR="001167FF">
            <w:rPr>
              <w:rFonts w:cs="Times New Roman"/>
              <w:sz w:val="22"/>
            </w:rPr>
            <w:t>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Default="00496A3D" w:rsidP="00242690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242690">
            <w:rPr>
              <w:rFonts w:cs="Times New Roman"/>
              <w:szCs w:val="18"/>
            </w:rPr>
            <w:t>6</w:t>
          </w:r>
        </w:p>
        <w:p w:rsidR="001167FF" w:rsidRPr="001167FF" w:rsidRDefault="001167FF" w:rsidP="001167FF">
          <w:pPr>
            <w:bidi w:val="0"/>
            <w:rPr>
              <w:rFonts w:cs="Times New Roman"/>
              <w:b/>
              <w:bCs/>
              <w:szCs w:val="18"/>
            </w:rPr>
          </w:pPr>
          <w:r w:rsidRPr="001167FF">
            <w:rPr>
              <w:rFonts w:cs="Times New Roman"/>
              <w:b/>
              <w:bCs/>
              <w:szCs w:val="18"/>
            </w:rPr>
            <w:t>(Informtation paper)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167FF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5FB9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05A9"/>
    <w:rsid w:val="00A52964"/>
    <w:rsid w:val="00A53707"/>
    <w:rsid w:val="00A53FFF"/>
    <w:rsid w:val="00A615F0"/>
    <w:rsid w:val="00A63540"/>
    <w:rsid w:val="00A64334"/>
    <w:rsid w:val="00A64AA6"/>
    <w:rsid w:val="00A65691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2267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DF7C4E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3342C-F590-4E76-A052-079F891CD2E9}"/>
</file>

<file path=customXml/itemProps2.xml><?xml version="1.0" encoding="utf-8"?>
<ds:datastoreItem xmlns:ds="http://schemas.openxmlformats.org/officeDocument/2006/customXml" ds:itemID="{3833BA76-3EFC-4C92-806B-352C663E80D9}"/>
</file>

<file path=customXml/itemProps3.xml><?xml version="1.0" encoding="utf-8"?>
<ds:datastoreItem xmlns:ds="http://schemas.openxmlformats.org/officeDocument/2006/customXml" ds:itemID="{F8C6EA54-2948-4653-A773-8AFB41DFD74C}"/>
</file>

<file path=customXml/itemProps4.xml><?xml version="1.0" encoding="utf-8"?>
<ds:datastoreItem xmlns:ds="http://schemas.openxmlformats.org/officeDocument/2006/customXml" ds:itemID="{9FCDA02C-CAD0-4557-BCD6-98A7315DBB32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267</Characters>
  <Application>Microsoft Office Word</Application>
  <DocSecurity>4</DocSecurity>
  <Lines>22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2016-02-16T16:43:00Z</cp:lastPrinted>
  <dcterms:created xsi:type="dcterms:W3CDTF">2016-03-16T15:18:00Z</dcterms:created>
  <dcterms:modified xsi:type="dcterms:W3CDTF">2016-03-16T15:18:00Z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