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C53BE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C53BE0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92884" w:rsidRPr="00076100" w:rsidTr="00FC0D0D">
        <w:tc>
          <w:tcPr>
            <w:tcW w:w="1402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92884" w:rsidRPr="00076100" w:rsidRDefault="00D92884" w:rsidP="00D92884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92884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076100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D0568A" w:rsidRDefault="00AF78FE" w:rsidP="00D0568A">
            <w:pPr>
              <w:pStyle w:val="BodyText"/>
              <w:jc w:val="center"/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الموجز</w:t>
            </w:r>
            <w:r w:rsidR="001A05BF" w:rsidRPr="00D0568A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D0568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D0568A">
            <w:pPr>
              <w:pStyle w:val="BodyText"/>
              <w:rPr>
                <w:rtl/>
              </w:rPr>
            </w:pPr>
            <w:r w:rsidRPr="00F11A39">
              <w:rPr>
                <w:rFonts w:hint="cs"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D0568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96060E" w:rsidRDefault="00F11A39" w:rsidP="00C53BE0">
      <w:pPr>
        <w:pStyle w:val="BodyText"/>
        <w:spacing w:before="360"/>
        <w:ind w:left="720" w:hanging="720"/>
        <w:rPr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D0568A" w:rsidRDefault="008A652F" w:rsidP="00D0568A">
      <w:pPr>
        <w:pStyle w:val="StyleStyleStyleStyleStyleStyleStyleStyleStylemultinumL1"/>
        <w:rPr>
          <w:b/>
          <w:bCs/>
          <w:sz w:val="22"/>
          <w:szCs w:val="26"/>
        </w:rPr>
      </w:pPr>
      <w:r w:rsidRPr="00D0568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D0568A">
        <w:rPr>
          <w:b/>
          <w:bCs/>
          <w:sz w:val="22"/>
          <w:szCs w:val="26"/>
          <w:rtl/>
        </w:rPr>
        <w:t>مقدمة</w:t>
      </w:r>
    </w:p>
    <w:p w:rsidR="007B074B" w:rsidRDefault="00F11A39" w:rsidP="00D0568A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AC590A" w:rsidRDefault="00303D56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AC590A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5CB62532-61E6-44DA-AA08-4B33DCA852A9}"/>
    <w:embedBold r:id="rId2" w:fontKey="{14C507E0-CC98-4FC8-BBC2-3C4EADD81C0B}"/>
    <w:embedItalic r:id="rId3" w:fontKey="{BD17CEBF-B046-475F-B740-7181789BE224}"/>
    <w:embedBoldItalic r:id="rId4" w:fontKey="{60AB9A67-6F74-4D66-AAF7-E8AFEB5343D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266102-E7AA-49E8-9235-1F8A8512E53F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8EBE196-5DD9-4C45-902C-80E0274140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715C13-71D6-4B4E-A917-8D9D2B9FE5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22E3C5E-63FE-40F4-BA34-29F55F42C3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C53BE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473C6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C53BE0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7041C9" w:rsidP="0004462A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19D2FC5" wp14:editId="263E5DB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A473C6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D4EwIAACgEAAAOAAAAZHJzL2Uyb0RvYy54bWysU8uu2jAQ3VfqP1jeQxIau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CWcMPg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C53BE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C53BE0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:rsidR="007041C9" w:rsidRPr="002E322D" w:rsidRDefault="007041C9" w:rsidP="002E322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AD/xx</w:t>
          </w:r>
        </w:p>
        <w:p w:rsidR="007041C9" w:rsidRPr="00076100" w:rsidRDefault="007041C9" w:rsidP="00C53BE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C53BE0">
            <w:rPr>
              <w:rFonts w:cs="Times New Roman"/>
              <w:szCs w:val="18"/>
            </w:rPr>
            <w:t>6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473C6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7EEA77-41B1-45F4-9DDA-824F11BEFB55}"/>
</file>

<file path=customXml/itemProps2.xml><?xml version="1.0" encoding="utf-8"?>
<ds:datastoreItem xmlns:ds="http://schemas.openxmlformats.org/officeDocument/2006/customXml" ds:itemID="{C7C347B4-A353-4F76-A768-F62C2BCB73E2}"/>
</file>

<file path=customXml/itemProps3.xml><?xml version="1.0" encoding="utf-8"?>
<ds:datastoreItem xmlns:ds="http://schemas.openxmlformats.org/officeDocument/2006/customXml" ds:itemID="{302F4A90-7777-4F63-A7B8-046EDC12E03B}"/>
</file>

<file path=customXml/itemProps4.xml><?xml version="1.0" encoding="utf-8"?>
<ds:datastoreItem xmlns:ds="http://schemas.openxmlformats.org/officeDocument/2006/customXml" ds:itemID="{440EBC42-34CB-42E2-94C5-98BBE28D802C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270</Characters>
  <Application>Microsoft Office Word</Application>
  <DocSecurity>4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2016-02-16T16:42:00Z</cp:lastPrinted>
  <dcterms:created xsi:type="dcterms:W3CDTF">2016-03-16T15:53:00Z</dcterms:created>
  <dcterms:modified xsi:type="dcterms:W3CDTF">2016-03-16T15:53:00Z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