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F328D44" w14:textId="5205F121" w:rsidR="005F46C7" w:rsidRPr="002E322D" w:rsidRDefault="002E322D" w:rsidP="00E56EEA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8923BF">
        <w:rPr>
          <w:rFonts w:hint="cs"/>
          <w:b/>
          <w:bCs/>
          <w:noProof w:val="0"/>
          <w:sz w:val="32"/>
          <w:szCs w:val="32"/>
          <w:rtl/>
        </w:rPr>
        <w:t>الفنية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148149F9" w14:textId="77777777" w:rsidR="001A05BF" w:rsidRPr="00AF5D27" w:rsidRDefault="00F11A39" w:rsidP="00AF5D27">
            <w:pPr>
              <w:pStyle w:val="BodyText"/>
              <w:rPr>
                <w:rtl/>
                <w:lang w:val="en-GB"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  <w:p w14:paraId="3EFF8A5B" w14:textId="77777777" w:rsidR="001A05BF" w:rsidRPr="00AF5D27" w:rsidRDefault="00F11A39" w:rsidP="00AD2F2E">
            <w:pPr>
              <w:pStyle w:val="BodyText"/>
              <w:rPr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الإجراء</w:t>
            </w:r>
            <w:r w:rsidRPr="00AF5D27">
              <w:rPr>
                <w:rFonts w:hint="cs"/>
                <w:rtl/>
              </w:rPr>
              <w:t>: الجمعية العمومية مدعوة إلى: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77777777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6026B183" w14:textId="77777777" w:rsidR="00AF5D27" w:rsidRPr="00AF5D27" w:rsidRDefault="00AF5D27" w:rsidP="00AF5D27">
      <w:pPr>
        <w:pStyle w:val="StyleStyleStyleStyleStyleStyleStyleStyleStylemultinumL1"/>
        <w:numPr>
          <w:ilvl w:val="0"/>
          <w:numId w:val="0"/>
        </w:numPr>
      </w:pPr>
    </w:p>
    <w:p w14:paraId="6C6DF023" w14:textId="4A5676FC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553AA4E0-1401-4E69-AE31-70D859417BEF}"/>
    <w:embedBold r:id="rId2" w:fontKey="{09F825D0-1719-40C2-B403-9819C007429D}"/>
    <w:embedItalic r:id="rId3" w:fontKey="{C053BFD2-481E-45F0-BFEB-68AF49F934CD}"/>
    <w:embedBoldItalic r:id="rId4" w:fontKey="{2E7C99B6-191E-49CE-8D3C-357C0F61DB8B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7A532D2-461A-4264-985A-53F57C0F5F27}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5AD49832-D6EA-4B1B-8B8E-AC46F7A34D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AF1BA60-43F1-4848-93CA-E1CFD250700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30DA457F-ADC5-47FA-B0F9-DB1705E7376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2D9C5FDD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8923BF">
      <w:rPr>
        <w:rFonts w:cs="Times New Roman"/>
        <w:szCs w:val="20"/>
      </w:rPr>
      <w:t>TE</w:t>
    </w:r>
    <w:r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18DAAF20" w:rsidR="007041C9" w:rsidRPr="00F11A39" w:rsidRDefault="008923BF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TE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6"/>
      <w:gridCol w:w="4297"/>
      <w:gridCol w:w="3067"/>
    </w:tblGrid>
    <w:tr w:rsidR="007041C9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7FF2531A" w:rsidR="007041C9" w:rsidRDefault="00D43797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0DAEA4BB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148589778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91A5FD6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5C9111B4" w14:textId="7D5E6E1C" w:rsidR="007041C9" w:rsidRDefault="007041C9" w:rsidP="00CB77E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</w:t>
          </w:r>
          <w:r w:rsidR="00AF5D27">
            <w:rPr>
              <w:rFonts w:cs="Times New Roman"/>
              <w:sz w:val="22"/>
            </w:rPr>
            <w:t>42</w:t>
          </w:r>
          <w:r>
            <w:rPr>
              <w:rFonts w:cs="Times New Roman"/>
              <w:sz w:val="22"/>
            </w:rPr>
            <w:t>-</w:t>
          </w:r>
          <w:r w:rsidRPr="00547E23">
            <w:rPr>
              <w:rFonts w:cs="Times New Roman"/>
              <w:sz w:val="22"/>
            </w:rPr>
            <w:t>WP/</w:t>
          </w:r>
          <w:r>
            <w:rPr>
              <w:rFonts w:cs="Times New Roman"/>
              <w:sz w:val="22"/>
            </w:rPr>
            <w:t>xxxx</w:t>
          </w:r>
        </w:p>
        <w:p w14:paraId="446104F3" w14:textId="538F4A63" w:rsidR="007041C9" w:rsidRPr="002E322D" w:rsidRDefault="008923BF" w:rsidP="0079654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TE</w:t>
          </w:r>
          <w:r w:rsidR="007041C9">
            <w:rPr>
              <w:rFonts w:cs="Times New Roman"/>
              <w:szCs w:val="20"/>
            </w:rPr>
            <w:t>/xx</w:t>
          </w:r>
        </w:p>
        <w:p w14:paraId="5907C0F5" w14:textId="6409906D" w:rsidR="007041C9" w:rsidRPr="00076100" w:rsidRDefault="007041C9" w:rsidP="0079654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</w:t>
          </w:r>
          <w:r w:rsidR="00AF5D27">
            <w:rPr>
              <w:rFonts w:cs="Times New Roman"/>
              <w:szCs w:val="18"/>
            </w:rPr>
            <w:t>25</w:t>
          </w:r>
        </w:p>
      </w:tc>
    </w:tr>
  </w:tbl>
  <w:p w14:paraId="38A91187" w14:textId="77777777" w:rsidR="007041C9" w:rsidRPr="004C72AC" w:rsidRDefault="007041C9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56"/>
    <w:rsid w:val="00103F82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6E3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0F8A"/>
    <w:rsid w:val="00451017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23BF"/>
    <w:rsid w:val="00895563"/>
    <w:rsid w:val="00896CF2"/>
    <w:rsid w:val="008A1C22"/>
    <w:rsid w:val="008A55E6"/>
    <w:rsid w:val="008A652F"/>
    <w:rsid w:val="008B2ABD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E7413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B3FE7"/>
    <w:rsid w:val="009C7246"/>
    <w:rsid w:val="009D290C"/>
    <w:rsid w:val="009D3CDB"/>
    <w:rsid w:val="009E212F"/>
    <w:rsid w:val="009E64B4"/>
    <w:rsid w:val="009E795C"/>
    <w:rsid w:val="009F2C94"/>
    <w:rsid w:val="00A1015E"/>
    <w:rsid w:val="00A1115C"/>
    <w:rsid w:val="00A13705"/>
    <w:rsid w:val="00A16BA0"/>
    <w:rsid w:val="00A22DE1"/>
    <w:rsid w:val="00A2310A"/>
    <w:rsid w:val="00A26345"/>
    <w:rsid w:val="00A30E87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0B6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3421"/>
    <w:rsid w:val="00A95448"/>
    <w:rsid w:val="00A96B20"/>
    <w:rsid w:val="00AA780A"/>
    <w:rsid w:val="00AB058D"/>
    <w:rsid w:val="00AB0BCB"/>
    <w:rsid w:val="00AB314E"/>
    <w:rsid w:val="00AB354F"/>
    <w:rsid w:val="00AB387F"/>
    <w:rsid w:val="00AB744C"/>
    <w:rsid w:val="00AC3093"/>
    <w:rsid w:val="00AC4C64"/>
    <w:rsid w:val="00AC590A"/>
    <w:rsid w:val="00AD2F2E"/>
    <w:rsid w:val="00AD3A73"/>
    <w:rsid w:val="00AD5C46"/>
    <w:rsid w:val="00AD793D"/>
    <w:rsid w:val="00AE52D4"/>
    <w:rsid w:val="00AE7185"/>
    <w:rsid w:val="00AF083D"/>
    <w:rsid w:val="00AF1A11"/>
    <w:rsid w:val="00AF3391"/>
    <w:rsid w:val="00AF5D27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93681"/>
    <w:rsid w:val="00CA055A"/>
    <w:rsid w:val="00CA380B"/>
    <w:rsid w:val="00CB0D09"/>
    <w:rsid w:val="00CB77ED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15BE5"/>
    <w:rsid w:val="00D216B7"/>
    <w:rsid w:val="00D217CB"/>
    <w:rsid w:val="00D24420"/>
    <w:rsid w:val="00D43797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D4E5D"/>
    <w:rsid w:val="00DD749C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56EEA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1EF90-4915-4213-8E19-9F2DEC5C4A12}"/>
</file>

<file path=customXml/itemProps3.xml><?xml version="1.0" encoding="utf-8"?>
<ds:datastoreItem xmlns:ds="http://schemas.openxmlformats.org/officeDocument/2006/customXml" ds:itemID="{5A46E010-5EB4-42EA-B678-C4BD791A538F}"/>
</file>

<file path=customXml/itemProps4.xml><?xml version="1.0" encoding="utf-8"?>
<ds:datastoreItem xmlns:ds="http://schemas.openxmlformats.org/officeDocument/2006/customXml" ds:itemID="{48BD7E80-3688-4516-BE2B-1F3F865099B4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4</Pages>
  <Words>48</Words>
  <Characters>276</Characters>
  <Application>Microsoft Office Word</Application>
  <DocSecurity>4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2024-12-09T19:54:00Z</cp:lastPrinted>
  <dcterms:created xsi:type="dcterms:W3CDTF">2025-04-14T17:55:00Z</dcterms:created>
  <dcterms:modified xsi:type="dcterms:W3CDTF">2025-04-14T17:55:00Z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