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2494744" w14:textId="77777777" w:rsidR="00640398" w:rsidRPr="00640398" w:rsidRDefault="00640398" w:rsidP="00640398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640398">
        <w:rPr>
          <w:rFonts w:hint="cs"/>
          <w:b/>
          <w:bCs/>
          <w:noProof w:val="0"/>
          <w:sz w:val="32"/>
          <w:szCs w:val="32"/>
          <w:rtl/>
        </w:rPr>
        <w:t>الجلسة العامة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148149F9" w14:textId="77777777" w:rsidR="001A05BF" w:rsidRPr="00AF5D27" w:rsidRDefault="00F11A39" w:rsidP="00AF5D27">
            <w:pPr>
              <w:pStyle w:val="BodyText"/>
              <w:rPr>
                <w:rtl/>
                <w:lang w:val="en-GB"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  <w:p w14:paraId="3EFF8A5B" w14:textId="77777777" w:rsidR="001A05BF" w:rsidRPr="00AF5D27" w:rsidRDefault="00F11A39" w:rsidP="00AD2F2E">
            <w:pPr>
              <w:pStyle w:val="BodyText"/>
              <w:rPr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الإجراء</w:t>
            </w:r>
            <w:r w:rsidRPr="00AF5D27">
              <w:rPr>
                <w:rFonts w:hint="cs"/>
                <w:rtl/>
              </w:rPr>
              <w:t>: الجمعية العمومية مدعوة إلى: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77777777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AE3FF524-9C91-470F-824E-2C39119AD56B}"/>
    <w:embedBold r:id="rId2" w:fontKey="{25A60536-DF25-48C2-B3C9-337F053F4A2F}"/>
    <w:embedItalic r:id="rId3" w:fontKey="{AE6C5EA0-8D16-4B46-9BCC-4E00025670F9}"/>
    <w:embedBoldItalic r:id="rId4" w:fontKey="{101D6715-1015-4A7D-9898-9058F5591EA7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686F58F-0F79-42D6-AFA2-4E6EA8ACB4F0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D589558E-214B-4EB5-B894-D118FCD2B9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EC355BE-7B87-497B-BEED-F5F85594974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2EB6C82-9C4E-4788-8F8E-53B46FEC45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2B456EA3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640398">
      <w:rPr>
        <w:rFonts w:cs="Times New Roman"/>
        <w:szCs w:val="20"/>
      </w:rPr>
      <w:t>P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4A1A1F15" w:rsidR="007041C9" w:rsidRPr="00F11A39" w:rsidRDefault="00640398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P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97"/>
      <w:gridCol w:w="3067"/>
    </w:tblGrid>
    <w:tr w:rsidR="007041C9" w:rsidRPr="00640398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F2531A" w:rsidR="007041C9" w:rsidRDefault="00D43797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DAEA4BB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148589778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91A5FD6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5C9111B4" w14:textId="7D5E6E1C" w:rsidR="007041C9" w:rsidRPr="00E6258A" w:rsidRDefault="007041C9" w:rsidP="00CB77E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  <w:lang w:val="fr-CA"/>
            </w:rPr>
          </w:pPr>
          <w:r w:rsidRPr="00E6258A">
            <w:rPr>
              <w:rFonts w:cs="Times New Roman"/>
              <w:sz w:val="22"/>
              <w:lang w:val="fr-CA"/>
            </w:rPr>
            <w:t>A</w:t>
          </w:r>
          <w:r w:rsidR="00AF5D27" w:rsidRPr="00E6258A">
            <w:rPr>
              <w:rFonts w:cs="Times New Roman"/>
              <w:sz w:val="22"/>
              <w:lang w:val="fr-CA"/>
            </w:rPr>
            <w:t>42</w:t>
          </w:r>
          <w:r w:rsidRPr="00E6258A">
            <w:rPr>
              <w:rFonts w:cs="Times New Roman"/>
              <w:sz w:val="22"/>
              <w:lang w:val="fr-CA"/>
            </w:rPr>
            <w:t>-WP/xxxx</w:t>
          </w:r>
        </w:p>
        <w:p w14:paraId="446104F3" w14:textId="4F490208" w:rsidR="007041C9" w:rsidRPr="00E6258A" w:rsidRDefault="00640398" w:rsidP="0079654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  <w:lang w:val="fr-CA"/>
            </w:rPr>
          </w:pPr>
          <w:r>
            <w:rPr>
              <w:rFonts w:cs="Times New Roman"/>
              <w:szCs w:val="20"/>
              <w:lang w:val="fr-CA"/>
            </w:rPr>
            <w:t>P</w:t>
          </w:r>
          <w:r w:rsidR="007041C9" w:rsidRPr="00E6258A">
            <w:rPr>
              <w:rFonts w:cs="Times New Roman"/>
              <w:szCs w:val="20"/>
              <w:lang w:val="fr-CA"/>
            </w:rPr>
            <w:t>/xx</w:t>
          </w:r>
        </w:p>
        <w:p w14:paraId="5907C0F5" w14:textId="6409906D" w:rsidR="007041C9" w:rsidRPr="00E6258A" w:rsidRDefault="007041C9" w:rsidP="00796540">
          <w:pPr>
            <w:bidi w:val="0"/>
            <w:spacing w:line="240" w:lineRule="auto"/>
            <w:rPr>
              <w:rFonts w:cs="Times New Roman"/>
              <w:szCs w:val="18"/>
              <w:lang w:val="fr-CA"/>
            </w:rPr>
          </w:pPr>
          <w:r w:rsidRPr="00E6258A">
            <w:rPr>
              <w:rFonts w:cs="Times New Roman"/>
              <w:szCs w:val="18"/>
              <w:lang w:val="fr-CA"/>
            </w:rPr>
            <w:t>../../</w:t>
          </w:r>
          <w:r w:rsidR="00AF5D27" w:rsidRPr="00E6258A">
            <w:rPr>
              <w:rFonts w:cs="Times New Roman"/>
              <w:szCs w:val="18"/>
              <w:lang w:val="fr-CA"/>
            </w:rPr>
            <w:t>25</w:t>
          </w:r>
        </w:p>
      </w:tc>
    </w:tr>
  </w:tbl>
  <w:p w14:paraId="38A91187" w14:textId="77777777" w:rsidR="007041C9" w:rsidRPr="00E6258A" w:rsidRDefault="007041C9" w:rsidP="00385CED">
    <w:pPr>
      <w:rPr>
        <w:sz w:val="2"/>
        <w:szCs w:val="4"/>
        <w:lang w:val="fr-CA"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18B5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30B2D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1F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0F8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0398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0AEE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A52F9"/>
    <w:rsid w:val="007B074B"/>
    <w:rsid w:val="007B2FDC"/>
    <w:rsid w:val="007B356D"/>
    <w:rsid w:val="007B4B74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00A4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23BF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8F62BB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6449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015E"/>
    <w:rsid w:val="00A1115C"/>
    <w:rsid w:val="00A13705"/>
    <w:rsid w:val="00A16BA0"/>
    <w:rsid w:val="00A22DE1"/>
    <w:rsid w:val="00A2310A"/>
    <w:rsid w:val="00A26345"/>
    <w:rsid w:val="00A30E87"/>
    <w:rsid w:val="00A31DBD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3421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59F7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B77ED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15BE5"/>
    <w:rsid w:val="00D216B7"/>
    <w:rsid w:val="00D217CB"/>
    <w:rsid w:val="00D24420"/>
    <w:rsid w:val="00D43797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C77CE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258A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E230D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D60F5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E0D83-7B9E-47DC-8250-DD2C90C0A33F}"/>
</file>

<file path=customXml/itemProps3.xml><?xml version="1.0" encoding="utf-8"?>
<ds:datastoreItem xmlns:ds="http://schemas.openxmlformats.org/officeDocument/2006/customXml" ds:itemID="{D903378A-23F4-463D-9F6D-7102C8EB4198}"/>
</file>

<file path=customXml/itemProps4.xml><?xml version="1.0" encoding="utf-8"?>
<ds:datastoreItem xmlns:ds="http://schemas.openxmlformats.org/officeDocument/2006/customXml" ds:itemID="{127E3A77-1ADC-4F29-9BE0-62061C76F3CE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4</Pages>
  <Words>48</Words>
  <Characters>276</Characters>
  <Application>Microsoft Office Word</Application>
  <DocSecurity>4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2024-12-09T22:06:00Z</cp:lastPrinted>
  <dcterms:created xsi:type="dcterms:W3CDTF">2025-04-14T18:00:00Z</dcterms:created>
  <dcterms:modified xsi:type="dcterms:W3CDTF">2025-04-14T18:00:00Z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