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77777777" w:rsidR="00F945AF" w:rsidRDefault="00F13F49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经济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0C663C1D" w14:textId="77777777" w:rsidR="006A5574" w:rsidRPr="00DA0EFB" w:rsidRDefault="006A5574" w:rsidP="00402190">
            <w:pPr>
              <w:widowControl w:val="0"/>
              <w:snapToGrid w:val="0"/>
              <w:spacing w:after="24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14:paraId="491CDBC2" w14:textId="77777777" w:rsidR="006A5574" w:rsidRPr="00DA0EFB" w:rsidRDefault="006A5574" w:rsidP="00402190">
            <w:pPr>
              <w:widowControl w:val="0"/>
              <w:snapToGrid w:val="0"/>
              <w:spacing w:after="120" w:line="312" w:lineRule="atLeast"/>
              <w:ind w:firstLine="420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请大会：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3B62" w14:textId="77777777" w:rsidR="00060B2A" w:rsidRDefault="00060B2A">
      <w:r>
        <w:separator/>
      </w:r>
    </w:p>
  </w:endnote>
  <w:endnote w:type="continuationSeparator" w:id="0">
    <w:p w14:paraId="2FEAB78F" w14:textId="77777777" w:rsidR="00060B2A" w:rsidRDefault="0006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EE43" w14:textId="77777777" w:rsidR="00060B2A" w:rsidRDefault="00060B2A">
      <w:r>
        <w:separator/>
      </w:r>
    </w:p>
  </w:footnote>
  <w:footnote w:type="continuationSeparator" w:id="0">
    <w:p w14:paraId="3BEEF331" w14:textId="77777777" w:rsidR="00060B2A" w:rsidRDefault="0006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E20684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77777777" w:rsidR="00D35BAA" w:rsidRPr="00F13F49" w:rsidRDefault="00D35BAA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 w:rsidRPr="00F13F49">
      <w:rPr>
        <w:rFonts w:hint="eastAsia"/>
        <w:sz w:val="18"/>
        <w:szCs w:val="18"/>
        <w:lang w:val="en-US" w:eastAsia="zh-CN"/>
      </w:rPr>
      <w:t>EC/</w:t>
    </w:r>
    <w:r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77777777" w:rsidR="00E20684" w:rsidRPr="00F13F49" w:rsidRDefault="00E20684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 w:rsidRPr="00F13F49">
      <w:rPr>
        <w:rFonts w:hint="eastAsia"/>
        <w:sz w:val="18"/>
        <w:szCs w:val="18"/>
        <w:lang w:val="en-US" w:eastAsia="zh-CN"/>
      </w:rPr>
      <w:t>EC/</w:t>
    </w:r>
    <w:r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 w:rsidRPr="00F13F49">
            <w:rPr>
              <w:rFonts w:hint="eastAsia"/>
              <w:sz w:val="18"/>
              <w:szCs w:val="18"/>
              <w:lang w:val="en-US" w:eastAsia="zh-CN"/>
            </w:rPr>
            <w:t>EC/</w:t>
          </w:r>
          <w:r w:rsidRPr="00F13F49">
            <w:rPr>
              <w:sz w:val="18"/>
              <w:szCs w:val="18"/>
              <w:lang w:val="en-US" w:eastAsia="zh-CN"/>
            </w:rPr>
            <w:t>xx</w:t>
          </w:r>
        </w:p>
        <w:p w14:paraId="2D0F6634" w14:textId="77777777" w:rsidR="006A5574" w:rsidRPr="004C2FB6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08D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664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469"/>
    <w:rsid w:val="0077472E"/>
    <w:rsid w:val="007827BE"/>
    <w:rsid w:val="00785A2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4E2C"/>
    <w:rsid w:val="00A77433"/>
    <w:rsid w:val="00A81826"/>
    <w:rsid w:val="00A8204E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602"/>
    <w:rsid w:val="00C81386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384476-2D99-4B2F-9746-C68B45E20B8F}"/>
</file>

<file path=customXml/itemProps2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1</TotalTime>
  <Pages>3</Pages>
  <Words>57</Words>
  <Characters>64</Characters>
  <Application>Microsoft Office Word</Application>
  <DocSecurity>4</DocSecurity>
  <Lines>16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2025-04-14T17:44:00Z</dcterms:created>
  <dcterms:modified xsi:type="dcterms:W3CDTF">2025-04-14T17:44:00Z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