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4F5AB8BB" w:rsidR="00F945AF" w:rsidRDefault="00BF68F7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执行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491CDBC2" w14:textId="2021A841" w:rsidR="006A5574" w:rsidRPr="00CC19CE" w:rsidRDefault="006A5574" w:rsidP="00CC19CE">
            <w:pPr>
              <w:widowControl w:val="0"/>
              <w:snapToGrid w:val="0"/>
              <w:spacing w:after="12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2B9F0" w14:textId="77777777" w:rsidR="00CB3B0A" w:rsidRDefault="00CB3B0A">
      <w:r>
        <w:separator/>
      </w:r>
    </w:p>
  </w:endnote>
  <w:endnote w:type="continuationSeparator" w:id="0">
    <w:p w14:paraId="163C8695" w14:textId="77777777" w:rsidR="00CB3B0A" w:rsidRDefault="00CB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BE9C" w14:textId="77777777" w:rsidR="00BF68F7" w:rsidRDefault="00BF68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AC846" w14:textId="77777777" w:rsidR="00CB3B0A" w:rsidRDefault="00CB3B0A">
      <w:r>
        <w:separator/>
      </w:r>
    </w:p>
  </w:footnote>
  <w:footnote w:type="continuationSeparator" w:id="0">
    <w:p w14:paraId="70B48F9E" w14:textId="77777777" w:rsidR="00CB3B0A" w:rsidRDefault="00CB3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F13F49" w:rsidRDefault="00D35BAA" w:rsidP="006367A8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n-US" w:eastAsia="zh-CN"/>
      </w:rPr>
    </w:pPr>
    <w:r w:rsidRPr="00F13F49">
      <w:rPr>
        <w:sz w:val="21"/>
        <w:szCs w:val="21"/>
        <w:lang w:val="en-US"/>
      </w:rPr>
      <w:t>A</w:t>
    </w:r>
    <w:r>
      <w:rPr>
        <w:sz w:val="21"/>
        <w:szCs w:val="21"/>
        <w:lang w:val="en-US"/>
      </w:rPr>
      <w:t>42</w:t>
    </w:r>
    <w:r w:rsidRPr="00F13F49">
      <w:rPr>
        <w:rFonts w:hint="eastAsia"/>
        <w:sz w:val="21"/>
        <w:szCs w:val="21"/>
        <w:lang w:val="en-US" w:eastAsia="zh-CN"/>
      </w:rPr>
      <w:t>-WP/</w:t>
    </w:r>
    <w:r w:rsidRPr="00F13F49">
      <w:rPr>
        <w:sz w:val="21"/>
        <w:szCs w:val="21"/>
        <w:lang w:val="en-US" w:eastAsia="zh-CN"/>
      </w:rPr>
      <w:t>xxxx</w:t>
    </w:r>
    <w:r w:rsidR="00E20684">
      <w:rPr>
        <w:sz w:val="21"/>
        <w:szCs w:val="21"/>
        <w:lang w:val="en-U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E20684">
      <w:rPr>
        <w:sz w:val="21"/>
        <w:szCs w:val="21"/>
        <w:lang w:val="en-U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E20684">
      <w:rPr>
        <w:noProof/>
        <w:sz w:val="21"/>
        <w:szCs w:val="21"/>
        <w:lang w:val="en-U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65017B39" w:rsidR="00D35BAA" w:rsidRPr="00F13F49" w:rsidRDefault="002E6C5B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E</w:t>
    </w:r>
    <w:r w:rsidR="00BF68F7">
      <w:rPr>
        <w:rFonts w:hint="eastAsia"/>
        <w:sz w:val="18"/>
        <w:szCs w:val="18"/>
        <w:lang w:val="en-US" w:eastAsia="zh-CN"/>
      </w:rPr>
      <w:t>X</w:t>
    </w:r>
    <w:r w:rsidR="00D35BAA" w:rsidRPr="00F13F49">
      <w:rPr>
        <w:rFonts w:hint="eastAsia"/>
        <w:sz w:val="18"/>
        <w:szCs w:val="18"/>
        <w:lang w:val="en-US" w:eastAsia="zh-CN"/>
      </w:rPr>
      <w:t>/</w:t>
    </w:r>
    <w:r w:rsidR="00D35BAA" w:rsidRPr="00F13F49">
      <w:rPr>
        <w:sz w:val="18"/>
        <w:szCs w:val="18"/>
        <w:lang w:val="en-US" w:eastAsia="zh-CN"/>
      </w:rPr>
      <w:t>xx</w:t>
    </w:r>
  </w:p>
  <w:p w14:paraId="5A5A9DB4" w14:textId="77777777" w:rsidR="00115C75" w:rsidRPr="00D35BAA" w:rsidRDefault="00115C75" w:rsidP="00D35BAA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4AC30781" w:rsidR="00E20684" w:rsidRPr="00F13F49" w:rsidRDefault="002E6C5B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E</w:t>
    </w:r>
    <w:r w:rsidR="00BF68F7">
      <w:rPr>
        <w:rFonts w:hint="eastAsia"/>
        <w:sz w:val="18"/>
        <w:szCs w:val="18"/>
        <w:lang w:val="en-US" w:eastAsia="zh-CN"/>
      </w:rPr>
      <w:t>X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59736F72" w:rsidR="006A5574" w:rsidRPr="00F13F49" w:rsidRDefault="002E6C5B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sz w:val="18"/>
              <w:szCs w:val="18"/>
              <w:lang w:val="en-US" w:eastAsia="zh-CN"/>
            </w:rPr>
            <w:t>E</w:t>
          </w:r>
          <w:r w:rsidR="00BF68F7">
            <w:rPr>
              <w:rFonts w:hint="eastAsia"/>
              <w:sz w:val="18"/>
              <w:szCs w:val="18"/>
              <w:lang w:val="en-US" w:eastAsia="zh-CN"/>
            </w:rPr>
            <w:t>X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557580D2" w14:textId="77777777" w:rsidR="006A5574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  <w:p w14:paraId="17DBDC9F" w14:textId="77777777" w:rsidR="00CC19CE" w:rsidRPr="006367A8" w:rsidRDefault="00CC19CE" w:rsidP="00CC19CE">
          <w:pPr>
            <w:jc w:val="left"/>
            <w:rPr>
              <w:rFonts w:eastAsia="SimHei"/>
              <w:b/>
              <w:sz w:val="18"/>
              <w:szCs w:val="18"/>
              <w:lang w:val="en-CA" w:eastAsia="zh-CN"/>
            </w:rPr>
          </w:pPr>
          <w:r w:rsidRPr="00711A91">
            <w:rPr>
              <w:rFonts w:eastAsia="SimHei"/>
              <w:sz w:val="18"/>
              <w:szCs w:val="18"/>
              <w:lang w:val="es-ES_tradnl" w:eastAsia="zh-CN"/>
            </w:rPr>
            <w:t>信息文件</w:t>
          </w:r>
        </w:p>
        <w:p w14:paraId="68AB7B8D" w14:textId="77777777" w:rsidR="00CC19CE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Theme="minorEastAsia"/>
              <w:b/>
              <w:sz w:val="18"/>
              <w:szCs w:val="18"/>
            </w:rPr>
          </w:pPr>
          <w:r w:rsidRPr="00EF73E4">
            <w:rPr>
              <w:rFonts w:eastAsiaTheme="minorEastAsia"/>
              <w:b/>
              <w:sz w:val="18"/>
              <w:szCs w:val="18"/>
            </w:rPr>
            <w:t>(Information paper)</w:t>
          </w:r>
        </w:p>
        <w:p w14:paraId="15AFCE7B" w14:textId="77777777" w:rsidR="00CC19CE" w:rsidRPr="00711A91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="SimHei"/>
              <w:sz w:val="18"/>
              <w:szCs w:val="18"/>
            </w:rPr>
          </w:pP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仅有</w:t>
          </w: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中</w:t>
          </w: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文</w:t>
          </w:r>
        </w:p>
        <w:p w14:paraId="2D0F6634" w14:textId="1490FAA3" w:rsidR="00CC19CE" w:rsidRPr="004C2FB6" w:rsidRDefault="00CC19CE" w:rsidP="00CC19C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4185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6C5B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A4221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E34D5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367A8"/>
    <w:rsid w:val="006408A2"/>
    <w:rsid w:val="00640CEA"/>
    <w:rsid w:val="0064378F"/>
    <w:rsid w:val="00647D1A"/>
    <w:rsid w:val="0065267E"/>
    <w:rsid w:val="0065391F"/>
    <w:rsid w:val="00656C39"/>
    <w:rsid w:val="00662BA9"/>
    <w:rsid w:val="00671079"/>
    <w:rsid w:val="00673E01"/>
    <w:rsid w:val="00675A14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1A91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69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95BB1"/>
    <w:rsid w:val="009A1C81"/>
    <w:rsid w:val="009A2153"/>
    <w:rsid w:val="009A53E6"/>
    <w:rsid w:val="009A61D2"/>
    <w:rsid w:val="009A6B2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2452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13EB"/>
    <w:rsid w:val="00A614EC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4A48"/>
    <w:rsid w:val="00BE66EC"/>
    <w:rsid w:val="00BF1C87"/>
    <w:rsid w:val="00BF213A"/>
    <w:rsid w:val="00BF68F7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95E"/>
    <w:rsid w:val="00C67A47"/>
    <w:rsid w:val="00C77472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3B0A"/>
    <w:rsid w:val="00CB5154"/>
    <w:rsid w:val="00CC0E60"/>
    <w:rsid w:val="00CC19CE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17019"/>
    <w:rsid w:val="00E20684"/>
    <w:rsid w:val="00E20AB0"/>
    <w:rsid w:val="00E22BFE"/>
    <w:rsid w:val="00E25780"/>
    <w:rsid w:val="00E32C33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388418-4D82-4FAA-8C6B-69D69A9F39CD}"/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1</TotalTime>
  <Pages>3</Pages>
  <Words>53</Words>
  <Characters>60</Characters>
  <Application>Microsoft Office Word</Application>
  <DocSecurity>4</DocSecurity>
  <Lines>15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cp:lastPrinted>2024-12-09T19:49:00Z</cp:lastPrinted>
  <dcterms:created xsi:type="dcterms:W3CDTF">2025-04-14T18:28:00Z</dcterms:created>
  <dcterms:modified xsi:type="dcterms:W3CDTF">2025-04-14T18:28:00Z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