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23D16D68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EC4905">
        <w:rPr>
          <w:rFonts w:hint="cs"/>
          <w:b/>
          <w:bCs/>
          <w:noProof w:val="0"/>
          <w:sz w:val="32"/>
          <w:szCs w:val="32"/>
          <w:rtl/>
        </w:rPr>
        <w:t>التنفيذية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3EFF8A5B" w14:textId="3B951CC9" w:rsidR="001A05BF" w:rsidRPr="00AF5D27" w:rsidRDefault="00F11A39" w:rsidP="00A71DF1">
            <w:pPr>
              <w:pStyle w:val="BodyText"/>
              <w:rPr>
                <w:rtl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1E57380D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 w:rsidR="00A71DF1">
        <w:rPr>
          <w:rFonts w:hint="cs"/>
          <w:rtl/>
        </w:rPr>
        <w:t xml:space="preserve"> 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39F9A0B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18C3DCCE" w14:textId="77777777" w:rsidR="00194ED1" w:rsidRDefault="00194ED1" w:rsidP="00194ED1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406E549B" w14:textId="77777777" w:rsidR="00194ED1" w:rsidRDefault="00194ED1" w:rsidP="00194ED1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C6DF023" w14:textId="21878BF3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A9FE682C-B9A1-4455-9F31-B553E86B4C82}"/>
    <w:embedBold r:id="rId2" w:fontKey="{EDC41BA2-2652-4A3A-B337-321D5961C8A9}"/>
    <w:embedItalic r:id="rId3" w:fontKey="{8C2930F1-9658-4BF4-ACE3-3CA9BBB786FE}"/>
    <w:embedBoldItalic r:id="rId4" w:fontKey="{FADA7F2C-D723-41C9-B4AF-9103CC33CE8A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2C0913EF-3426-4270-B4FC-47B49038EF66}"/>
  </w:font>
  <w:font w:name="Times New Roman Bold"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DE5FABB9-8E6E-432F-9A3F-43CC4534E6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6A3AAFC-10EF-4BA2-882B-BE178CC8679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8A633FC-D15C-4D86-8156-23BCDE0632C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776414B7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194ED1">
      <w:rPr>
        <w:rFonts w:cs="Times New Roman"/>
        <w:szCs w:val="20"/>
      </w:rPr>
      <w:t>E</w:t>
    </w:r>
    <w:r w:rsidR="00EC4905">
      <w:rPr>
        <w:rFonts w:cs="Times New Roman"/>
        <w:szCs w:val="20"/>
      </w:rPr>
      <w:t>X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05611976" w:rsidR="007041C9" w:rsidRPr="00F11A39" w:rsidRDefault="00194ED1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E</w:t>
    </w:r>
    <w:r w:rsidR="00EC4905">
      <w:rPr>
        <w:rFonts w:cs="Times New Roman"/>
        <w:szCs w:val="20"/>
      </w:rPr>
      <w:t>X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5"/>
      <w:gridCol w:w="4290"/>
      <w:gridCol w:w="3075"/>
    </w:tblGrid>
    <w:tr w:rsidR="007041C9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8F22A0" w:rsidR="007041C9" w:rsidRDefault="00556D11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FF9DC8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81270403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CE56711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7514017F" w14:textId="04458C1B" w:rsidR="00DB299A" w:rsidRDefault="00DB299A" w:rsidP="00104F1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</w:rPr>
          </w:pPr>
          <w:r>
            <w:rPr>
              <w:rFonts w:cs="Times New Roman"/>
              <w:sz w:val="22"/>
            </w:rPr>
            <w:t>A42-W</w:t>
          </w:r>
          <w:r w:rsidRPr="00547E23">
            <w:rPr>
              <w:rFonts w:cs="Times New Roman"/>
              <w:sz w:val="22"/>
            </w:rPr>
            <w:t>P/</w:t>
          </w:r>
          <w:r>
            <w:rPr>
              <w:rFonts w:cs="Times New Roman"/>
              <w:sz w:val="22"/>
            </w:rPr>
            <w:t>xxxx</w:t>
          </w:r>
        </w:p>
        <w:p w14:paraId="1B8A645E" w14:textId="70F454AC" w:rsidR="00DB299A" w:rsidRPr="002E322D" w:rsidRDefault="00194ED1" w:rsidP="00463C0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</w:rPr>
          </w:pPr>
          <w:r>
            <w:rPr>
              <w:rFonts w:cs="Times New Roman"/>
              <w:szCs w:val="20"/>
            </w:rPr>
            <w:t>E</w:t>
          </w:r>
          <w:r w:rsidR="00EC4905">
            <w:rPr>
              <w:rFonts w:cs="Times New Roman"/>
              <w:szCs w:val="20"/>
            </w:rPr>
            <w:t>X</w:t>
          </w:r>
          <w:r w:rsidR="00DB299A">
            <w:rPr>
              <w:rFonts w:cs="Times New Roman"/>
              <w:szCs w:val="20"/>
            </w:rPr>
            <w:t>/xx</w:t>
          </w:r>
        </w:p>
        <w:p w14:paraId="27392E1C" w14:textId="03894CC3" w:rsidR="00DB299A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szCs w:val="18"/>
            </w:rPr>
            <w:t>../../25</w:t>
          </w:r>
        </w:p>
        <w:p w14:paraId="57AAB858" w14:textId="77777777" w:rsidR="00DB299A" w:rsidRDefault="00DB299A" w:rsidP="00463C00">
          <w:pPr>
            <w:bidi w:val="0"/>
            <w:spacing w:line="240" w:lineRule="auto"/>
            <w:rPr>
              <w:rFonts w:cs="Times New Roman"/>
              <w:b/>
              <w:bCs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(Information paper)</w:t>
          </w:r>
        </w:p>
        <w:p w14:paraId="5907C0F5" w14:textId="4B6EEF72" w:rsidR="007041C9" w:rsidRPr="00076100" w:rsidRDefault="00DB299A" w:rsidP="00463C00">
          <w:pPr>
            <w:bidi w:val="0"/>
            <w:spacing w:line="240" w:lineRule="auto"/>
            <w:rPr>
              <w:rFonts w:cs="Times New Roman"/>
              <w:szCs w:val="18"/>
            </w:rPr>
          </w:pPr>
          <w:r>
            <w:rPr>
              <w:rFonts w:cs="Times New Roman"/>
              <w:b/>
              <w:bCs/>
              <w:szCs w:val="18"/>
            </w:rPr>
            <w:t>Arabic only</w:t>
          </w:r>
        </w:p>
      </w:tc>
    </w:tr>
  </w:tbl>
  <w:p w14:paraId="38A91187" w14:textId="77777777" w:rsidR="007041C9" w:rsidRPr="004C72AC" w:rsidRDefault="007041C9" w:rsidP="00385CED">
    <w:pPr>
      <w:rPr>
        <w:sz w:val="2"/>
        <w:szCs w:val="4"/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468C2"/>
    <w:rsid w:val="00050AE5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04F1D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4ED1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41004"/>
    <w:rsid w:val="00344497"/>
    <w:rsid w:val="003534E8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40B1"/>
    <w:rsid w:val="00460CA9"/>
    <w:rsid w:val="004615E7"/>
    <w:rsid w:val="00462A70"/>
    <w:rsid w:val="00463C0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D11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85705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C35F0"/>
    <w:rsid w:val="007E17DE"/>
    <w:rsid w:val="007E2576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038B"/>
    <w:rsid w:val="009B3FE7"/>
    <w:rsid w:val="009C7246"/>
    <w:rsid w:val="009D290C"/>
    <w:rsid w:val="009D3CDB"/>
    <w:rsid w:val="009E212F"/>
    <w:rsid w:val="009E64B4"/>
    <w:rsid w:val="009E795C"/>
    <w:rsid w:val="009F2C94"/>
    <w:rsid w:val="00A1115C"/>
    <w:rsid w:val="00A13705"/>
    <w:rsid w:val="00A15457"/>
    <w:rsid w:val="00A16BA0"/>
    <w:rsid w:val="00A22DE1"/>
    <w:rsid w:val="00A2310A"/>
    <w:rsid w:val="00A26345"/>
    <w:rsid w:val="00A30E87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1DF1"/>
    <w:rsid w:val="00A74957"/>
    <w:rsid w:val="00A76AD3"/>
    <w:rsid w:val="00A77DF2"/>
    <w:rsid w:val="00A81B3B"/>
    <w:rsid w:val="00A82D64"/>
    <w:rsid w:val="00A848E6"/>
    <w:rsid w:val="00A85C4E"/>
    <w:rsid w:val="00A95448"/>
    <w:rsid w:val="00A96B20"/>
    <w:rsid w:val="00AA780A"/>
    <w:rsid w:val="00AB058D"/>
    <w:rsid w:val="00AB0BCB"/>
    <w:rsid w:val="00AB314E"/>
    <w:rsid w:val="00AB354F"/>
    <w:rsid w:val="00AB387F"/>
    <w:rsid w:val="00AB5BD3"/>
    <w:rsid w:val="00AB744C"/>
    <w:rsid w:val="00AC3093"/>
    <w:rsid w:val="00AC4C64"/>
    <w:rsid w:val="00AC590A"/>
    <w:rsid w:val="00AD2F2E"/>
    <w:rsid w:val="00AD3A73"/>
    <w:rsid w:val="00AD4281"/>
    <w:rsid w:val="00AD5C46"/>
    <w:rsid w:val="00AD793D"/>
    <w:rsid w:val="00AE52D4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36DD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216B7"/>
    <w:rsid w:val="00D217CB"/>
    <w:rsid w:val="00D24420"/>
    <w:rsid w:val="00D378A9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299A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19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41C82"/>
    <w:rsid w:val="00E558F5"/>
    <w:rsid w:val="00E56EEA"/>
    <w:rsid w:val="00E61A2F"/>
    <w:rsid w:val="00E63626"/>
    <w:rsid w:val="00E65E79"/>
    <w:rsid w:val="00E6626D"/>
    <w:rsid w:val="00E66ED6"/>
    <w:rsid w:val="00E700D9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9608D"/>
    <w:rsid w:val="00EA20A7"/>
    <w:rsid w:val="00EB5C00"/>
    <w:rsid w:val="00EB7DF4"/>
    <w:rsid w:val="00EB7E87"/>
    <w:rsid w:val="00EC01E1"/>
    <w:rsid w:val="00EC4905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A05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09C93C-254E-4A32-9E02-A41926EAED33}"/>
</file>

<file path=customXml/itemProps3.xml><?xml version="1.0" encoding="utf-8"?>
<ds:datastoreItem xmlns:ds="http://schemas.openxmlformats.org/officeDocument/2006/customXml" ds:itemID="{838FA2BA-A93B-44B3-B484-07AE3B139ABB}"/>
</file>

<file path=customXml/itemProps4.xml><?xml version="1.0" encoding="utf-8"?>
<ds:datastoreItem xmlns:ds="http://schemas.openxmlformats.org/officeDocument/2006/customXml" ds:itemID="{E2EBDBBC-6785-4C58-A1B0-2BAA14BCC583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1</TotalTime>
  <Pages>4</Pages>
  <Words>43</Words>
  <Characters>247</Characters>
  <Application>Microsoft Office Word</Application>
  <DocSecurity>4</DocSecurity>
  <Lines>31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2024-12-09T14:45:00Z</cp:lastPrinted>
  <dcterms:created xsi:type="dcterms:W3CDTF">2025-04-14T18:27:00Z</dcterms:created>
  <dcterms:modified xsi:type="dcterms:W3CDTF">2025-04-14T18:27:00Z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