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008C5BCB" w:rsidR="00F945AF" w:rsidRDefault="002E6C5B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经济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DD93" w14:textId="77777777" w:rsidR="00675A14" w:rsidRDefault="00675A14">
      <w:r>
        <w:separator/>
      </w:r>
    </w:p>
  </w:endnote>
  <w:endnote w:type="continuationSeparator" w:id="0">
    <w:p w14:paraId="5E496A9C" w14:textId="77777777" w:rsidR="00675A14" w:rsidRDefault="0067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4C7E" w14:textId="77777777" w:rsidR="00675A14" w:rsidRDefault="00675A14">
      <w:r>
        <w:separator/>
      </w:r>
    </w:p>
  </w:footnote>
  <w:footnote w:type="continuationSeparator" w:id="0">
    <w:p w14:paraId="54A5C2DA" w14:textId="77777777" w:rsidR="00675A14" w:rsidRDefault="00675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0A319A58" w:rsidR="00D35BAA" w:rsidRPr="00F13F49" w:rsidRDefault="002E6C5B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EC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20803989" w:rsidR="00E20684" w:rsidRPr="00F13F49" w:rsidRDefault="002E6C5B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EC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1C0CA53B" w:rsidR="006A5574" w:rsidRPr="00F13F49" w:rsidRDefault="002E6C5B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sz w:val="18"/>
              <w:szCs w:val="18"/>
              <w:lang w:val="en-US" w:eastAsia="zh-CN"/>
            </w:rPr>
            <w:t>EC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557580D2" w14:textId="77777777" w:rsidR="006A557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  <w:p w14:paraId="17DBDC9F" w14:textId="77777777" w:rsidR="00CC19CE" w:rsidRPr="006367A8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en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C5B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7E9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7D1A"/>
    <w:rsid w:val="0065267E"/>
    <w:rsid w:val="0065391F"/>
    <w:rsid w:val="00656C39"/>
    <w:rsid w:val="00662BA9"/>
    <w:rsid w:val="00671079"/>
    <w:rsid w:val="00673E01"/>
    <w:rsid w:val="00675A14"/>
    <w:rsid w:val="00677A97"/>
    <w:rsid w:val="00681DF8"/>
    <w:rsid w:val="006832E2"/>
    <w:rsid w:val="00686187"/>
    <w:rsid w:val="00686B9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9F1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2452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95E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A5855-53F9-4881-9936-04AF0978AAAB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53</Words>
  <Characters>60</Characters>
  <Application>Microsoft Office Word</Application>
  <DocSecurity>4</DocSecurity>
  <Lines>15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2025-04-14T15:59:00Z</dcterms:created>
  <dcterms:modified xsi:type="dcterms:W3CDTF">2025-04-14T15:59:00Z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