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DC79DB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B6247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B6247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B6247">
        <w:rPr>
          <w:rFonts w:hint="cs"/>
          <w:b/>
          <w:bCs/>
          <w:sz w:val="36"/>
          <w:szCs w:val="36"/>
          <w:rtl/>
        </w:rPr>
        <w:t>و</w:t>
      </w:r>
      <w:r w:rsidR="007B192D">
        <w:rPr>
          <w:rFonts w:hint="cs"/>
          <w:b/>
          <w:bCs/>
          <w:sz w:val="36"/>
          <w:szCs w:val="36"/>
          <w:rtl/>
        </w:rPr>
        <w:t>ا</w:t>
      </w:r>
      <w:r w:rsidR="00DC79DB">
        <w:rPr>
          <w:rFonts w:hint="cs"/>
          <w:b/>
          <w:bCs/>
          <w:sz w:val="36"/>
          <w:szCs w:val="36"/>
          <w:rtl/>
        </w:rPr>
        <w:t>لأربعون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B6247" w:rsidRDefault="001A05BF" w:rsidP="002B6247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2B6247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CA1F60" w:rsidRPr="002B6247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2B6247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B6247" w:rsidRDefault="001A05BF" w:rsidP="002B6247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B6247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B6247" w:rsidRDefault="001A05BF" w:rsidP="002B6247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B6247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A83BAE9C-CF12-4D23-BBD6-69EAC57A0BA2}"/>
    <w:embedBold r:id="rId2" w:fontKey="{AFB49371-9758-4193-90D6-F72290181B5C}"/>
    <w:embedItalic r:id="rId3" w:fontKey="{A2FBA289-ED57-4236-9AA3-B037FC00EA98}"/>
    <w:embedBoldItalic r:id="rId4" w:fontKey="{A46FBC16-724F-4C5B-A0E3-8BF2CA9B7849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55F52B6-0028-41B6-91E5-C8077AC8A4FC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EDBFF8CA-8A54-416C-8B22-C0D282199C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0E2920-16A3-47F4-A30A-3A9E32D769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E8CBA37-C78E-4BDD-AE21-49EC0C67E1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2B6247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9410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DC79DB">
      <w:rPr>
        <w:rFonts w:cs="Times New Roman"/>
        <w:sz w:val="22"/>
      </w:rPr>
      <w:t>4</w:t>
    </w:r>
    <w:r w:rsidR="002B6247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7A242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2243BF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953C9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DC79DB" w:rsidP="002B6247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>
            <w:rPr>
              <w:rFonts w:cs="Times New Roman"/>
              <w:sz w:val="22"/>
              <w:lang w:val="fr-CA"/>
            </w:rPr>
            <w:t>A4</w:t>
          </w:r>
          <w:r w:rsidR="002B6247">
            <w:rPr>
              <w:rFonts w:cs="Times New Roman"/>
              <w:sz w:val="22"/>
              <w:lang w:val="fr-CA"/>
            </w:rPr>
            <w:t>1</w:t>
          </w:r>
          <w:r w:rsidR="007041C9"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Default="007041C9" w:rsidP="002B6247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</w:t>
          </w:r>
          <w:r w:rsidR="002B6247">
            <w:rPr>
              <w:rFonts w:cs="Times New Roman"/>
              <w:szCs w:val="18"/>
              <w:lang w:val="fr-CA"/>
            </w:rPr>
            <w:t>22</w:t>
          </w:r>
        </w:p>
        <w:p w:rsidR="007A242C" w:rsidRDefault="007A242C" w:rsidP="007A242C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 w:rsidRPr="007A242C">
            <w:rPr>
              <w:rFonts w:cs="Times New Roman"/>
              <w:b/>
              <w:bCs/>
              <w:szCs w:val="18"/>
              <w:lang w:val="fr-CA"/>
            </w:rPr>
            <w:t>(Information paper)</w:t>
          </w:r>
        </w:p>
        <w:p w:rsidR="00DC79DB" w:rsidRPr="007A242C" w:rsidRDefault="002B6247" w:rsidP="00DC79DB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>
            <w:rPr>
              <w:rFonts w:cs="Times New Roman"/>
              <w:b/>
              <w:bCs/>
              <w:szCs w:val="18"/>
              <w:lang w:val="fr-CA"/>
            </w:rPr>
            <w:t>Arabic</w:t>
          </w:r>
          <w:r w:rsidR="00DC79DB">
            <w:rPr>
              <w:rFonts w:cs="Times New Roman"/>
              <w:b/>
              <w:bCs/>
              <w:szCs w:val="18"/>
              <w:lang w:val="fr-CA"/>
            </w:rPr>
            <w:t xml:space="preserve"> only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243BF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4103"/>
    <w:rsid w:val="002953A5"/>
    <w:rsid w:val="00296D56"/>
    <w:rsid w:val="002A3507"/>
    <w:rsid w:val="002A7F49"/>
    <w:rsid w:val="002B1C5D"/>
    <w:rsid w:val="002B1FA3"/>
    <w:rsid w:val="002B6247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A242C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79DB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9835115D-2BE1-4DC6-9816-12566D65D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2bd411d0231e2fa3c90c091dd87d0f8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4AAA464-4AC4-4805-9538-DFB7AD0BBD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DAFFF5-A8DD-4D3A-A8C7-FAD2DB3A5173}"/>
</file>

<file path=customXml/itemProps3.xml><?xml version="1.0" encoding="utf-8"?>
<ds:datastoreItem xmlns:ds="http://schemas.openxmlformats.org/officeDocument/2006/customXml" ds:itemID="{F3B6BFD5-B6CD-401A-A4B8-3631D7BB8304}"/>
</file>

<file path=customXml/itemProps4.xml><?xml version="1.0" encoding="utf-8"?>
<ds:datastoreItem xmlns:ds="http://schemas.openxmlformats.org/officeDocument/2006/customXml" ds:itemID="{879081CA-5818-4718-843E-97661A33EEE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266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2022-03-01T15:21:00Z</cp:lastPrinted>
  <dcterms:created xsi:type="dcterms:W3CDTF">2022-03-02T22:12:00Z</dcterms:created>
  <dcterms:modified xsi:type="dcterms:W3CDTF">2022-03-02T22:12:00Z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