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2777BC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DF0459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DF0459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DF0459">
        <w:rPr>
          <w:rFonts w:hint="cs"/>
          <w:b/>
          <w:bCs/>
          <w:sz w:val="36"/>
          <w:szCs w:val="36"/>
          <w:rtl/>
        </w:rPr>
        <w:t>و</w:t>
      </w:r>
      <w:r w:rsidR="002777BC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F0459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DF0459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F83150" w:rsidRPr="00DF0459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DF0459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F0459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DF0459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F0459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DF0459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8EE4302C-4877-40A3-BBF5-F28AA8B19A57}"/>
    <w:embedBold r:id="rId2" w:fontKey="{50300EE6-8CC8-4BC6-8CCC-7F5127650A09}"/>
    <w:embedItalic r:id="rId3" w:fontKey="{AB11DE88-B7EE-446F-9AC8-9EF9B535E12D}"/>
    <w:embedBoldItalic r:id="rId4" w:fontKey="{4D8E1F25-4E36-4DB7-B7E8-D39F89C29A2E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91F9649-21E5-4D43-B4A0-059E0401B368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599BD6C3-CBD2-439D-8DB1-DC3BDCC1C1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9B51AB-4A16-4F05-9950-00160AD759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51BBC4F-69B5-4101-8E99-4D4B3B6AD3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6E798F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B38C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</w:t>
    </w:r>
    <w:r w:rsidR="002777BC">
      <w:rPr>
        <w:rFonts w:cs="Times New Roman"/>
        <w:sz w:val="22"/>
      </w:rPr>
      <w:t>40</w:t>
    </w:r>
    <w:r w:rsidR="001930A2">
      <w:rPr>
        <w:rFonts w:cs="Times New Roman"/>
        <w:sz w:val="22"/>
      </w:rPr>
      <w:t>-</w:t>
    </w:r>
    <w:r w:rsidR="006E798F">
      <w:rPr>
        <w:rFonts w:cs="Times New Roman"/>
        <w:sz w:val="22"/>
      </w:rPr>
      <w:t>W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5"/>
      <w:gridCol w:w="4290"/>
      <w:gridCol w:w="3075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4B38C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BC3557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DF0459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2777BC">
            <w:rPr>
              <w:rFonts w:cs="Times New Roman"/>
              <w:sz w:val="22"/>
            </w:rPr>
            <w:t>4</w:t>
          </w:r>
          <w:r w:rsidR="00DF0459">
            <w:rPr>
              <w:rFonts w:cs="Times New Roman"/>
              <w:sz w:val="22"/>
            </w:rPr>
            <w:t>1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DF0459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DF0459">
            <w:rPr>
              <w:rFonts w:cs="Times New Roman"/>
              <w:szCs w:val="18"/>
            </w:rPr>
            <w:t>22</w:t>
          </w:r>
        </w:p>
        <w:p w:rsid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:rsidR="00F02CE3" w:rsidRPr="00A437FD" w:rsidRDefault="00DF0459" w:rsidP="00F02CE3">
          <w:pPr>
            <w:bidi w:val="0"/>
            <w:jc w:val="both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F02CE3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7BC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38C3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E798F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0459"/>
    <w:rsid w:val="00E00B3F"/>
    <w:rsid w:val="00E0585F"/>
    <w:rsid w:val="00E07F9F"/>
    <w:rsid w:val="00E14CD7"/>
    <w:rsid w:val="00E14D3C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2CE3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4EB43412-CE7A-42D6-9294-C102A196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2bd411d0231e2fa3c90c091dd87d0f8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7926E4-BED0-4869-AE29-C9B280FA7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C6D8D0-3643-4A92-907E-0CDA92D60212}"/>
</file>

<file path=customXml/itemProps3.xml><?xml version="1.0" encoding="utf-8"?>
<ds:datastoreItem xmlns:ds="http://schemas.openxmlformats.org/officeDocument/2006/customXml" ds:itemID="{57B60B4B-7F10-45AF-8E42-497FEECE4AC6}"/>
</file>

<file path=customXml/itemProps4.xml><?xml version="1.0" encoding="utf-8"?>
<ds:datastoreItem xmlns:ds="http://schemas.openxmlformats.org/officeDocument/2006/customXml" ds:itemID="{119E151A-6E84-4E4B-9644-A71A6B87ED24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43</Words>
  <Characters>235</Characters>
  <Application>Microsoft Office Word</Application>
  <DocSecurity>4</DocSecurity>
  <Lines>19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2022-03-01T15:06:00Z</cp:lastPrinted>
  <dcterms:created xsi:type="dcterms:W3CDTF">2022-03-02T21:46:00Z</dcterms:created>
  <dcterms:modified xsi:type="dcterms:W3CDTF">2022-03-02T21:46:00Z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