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2E2559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2E2559">
        <w:rPr>
          <w:rFonts w:hint="cs"/>
          <w:b/>
          <w:bCs/>
          <w:sz w:val="36"/>
          <w:szCs w:val="36"/>
          <w:rtl/>
        </w:rPr>
        <w:t>الأربعون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الأهداف الإستراتيجية: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charset w:val="00"/>
    <w:family w:val="roman"/>
    <w:pitch w:val="variable"/>
    <w:sig w:usb0="00002003" w:usb1="00000000" w:usb2="00000000" w:usb3="00000000" w:csb0="00000041" w:csb1="00000000"/>
    <w:embedRegular r:id="rId1" w:fontKey="{EEB9ACD9-0974-4706-A399-ABAB153F0A11}"/>
    <w:embedBold r:id="rId2" w:fontKey="{152EC691-06B3-463D-B380-2E97AC37D3B2}"/>
    <w:embedItalic r:id="rId3" w:fontKey="{0CA4913F-22CD-46C7-863E-EAA1FB1425AE}"/>
    <w:embedBoldItalic r:id="rId4" w:fontKey="{44DB8F09-3263-47A9-8E1F-EBBFDC63C2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Regular r:id="rId5" w:fontKey="{59BA6352-42B0-456A-B5F2-4BF7F96E6F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E5F6082-B5DF-4477-8CAE-9FDD55BD62A9}"/>
  </w:font>
  <w:font w:name="YouYuan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4BE5A0FC-9495-44A0-9123-ECF608ED0C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1E8DD47A-3D0F-4309-ACD1-CA7C3E3B04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44" w:rsidRDefault="005576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2E255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C471B9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 w:rsidR="002E2559">
      <w:rPr>
        <w:rFonts w:cs="Times New Roman"/>
        <w:sz w:val="22"/>
      </w:rPr>
      <w:t>A40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CA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C471B9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CA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2E255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>
            <w:rPr>
              <w:rFonts w:cs="Times New Roman"/>
              <w:sz w:val="22"/>
              <w:lang w:val="en-CA"/>
            </w:rPr>
            <w:t>A40</w:t>
          </w:r>
          <w:r w:rsidR="007041C9"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8C5ECC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8C5ECC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9579B0" w:rsidRDefault="007041C9" w:rsidP="002E2559">
          <w:pPr>
            <w:bidi w:val="0"/>
            <w:rPr>
              <w:rFonts w:cs="Times New Roman"/>
              <w:szCs w:val="18"/>
              <w:lang w:val="en-CA"/>
            </w:rPr>
          </w:pPr>
          <w:r w:rsidRPr="008C5ECC">
            <w:rPr>
              <w:rFonts w:cs="Times New Roman"/>
              <w:sz w:val="20"/>
              <w:szCs w:val="20"/>
              <w:lang w:val="en-CA"/>
            </w:rPr>
            <w:t>../../</w:t>
          </w:r>
          <w:r w:rsidR="002E2559">
            <w:rPr>
              <w:rFonts w:cs="Times New Roman"/>
              <w:sz w:val="20"/>
              <w:szCs w:val="20"/>
              <w:lang w:val="en-CA"/>
            </w:rPr>
            <w:t>19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2559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5ECC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471B9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96BE5F7A735645A354755D5D178AA0" ma:contentTypeVersion="1" ma:contentTypeDescription="Create a new document." ma:contentTypeScope="" ma:versionID="5493c10d0bba527b7370a3f2c9ea19a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6306148d0f7b992e79f2d9b1f249a8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2822AE1-A1ED-4D5B-B1DE-2CC8498E08A8}"/>
</file>

<file path=customXml/itemProps2.xml><?xml version="1.0" encoding="utf-8"?>
<ds:datastoreItem xmlns:ds="http://schemas.openxmlformats.org/officeDocument/2006/customXml" ds:itemID="{941EFAF8-111C-456A-A1BA-0CE19D7EB688}"/>
</file>

<file path=customXml/itemProps3.xml><?xml version="1.0" encoding="utf-8"?>
<ds:datastoreItem xmlns:ds="http://schemas.openxmlformats.org/officeDocument/2006/customXml" ds:itemID="{940CC7D2-41A5-42FB-B69B-F2FD20A013F9}"/>
</file>

<file path=customXml/itemProps4.xml><?xml version="1.0" encoding="utf-8"?>
<ds:datastoreItem xmlns:ds="http://schemas.openxmlformats.org/officeDocument/2006/customXml" ds:itemID="{E703FFE8-1CC2-4456-9F37-F66B5DBE56C3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258</Characters>
  <Application>Microsoft Office Word</Application>
  <DocSecurity>4</DocSecurity>
  <Lines>21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Peacock, Christopher</cp:lastModifiedBy>
  <cp:revision>2</cp:revision>
  <cp:lastPrinted>2013-03-20T06:46:00Z</cp:lastPrinted>
  <dcterms:created xsi:type="dcterms:W3CDTF">2019-03-20T17:26:00Z</dcterms:created>
  <dcterms:modified xsi:type="dcterms:W3CDTF">2019-03-20T17:26:00Z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0x0101003E96BE5F7A735645A354755D5D178AA0</vt:lpwstr>
  </property>
</Properties>
</file>