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DD62E8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</w:t>
      </w:r>
      <w:r w:rsidR="00DD62E8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12365463-A040-4528-B220-58C811D52FC1}"/>
    <w:embedBold r:id="rId2" w:fontKey="{413ADB7E-BC5A-4278-886B-77FFC589F8AF}"/>
    <w:embedItalic r:id="rId3" w:fontKey="{66D544C1-6709-4D40-80E9-74AF2A1EDD29}"/>
    <w:embedBoldItalic r:id="rId4" w:fontKey="{9601BC65-2525-4C4F-AB81-38B38A0A236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B75E204-AB3F-458B-8DF3-1826DAFA9DCA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A5046111-FF2B-4F29-BCDF-F478E793050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33D50827-D687-4DD7-A77E-FD0E10384B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CEF21D2-699C-4781-8F61-E9940472B0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2E8" w:rsidRDefault="00DD62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2E8" w:rsidRDefault="00DD62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2E8" w:rsidRDefault="00DD62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DD62E8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3333F1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DD62E8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DD62E8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3333F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DD62E8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>
            <w:rPr>
              <w:rFonts w:cs="Times New Roman"/>
              <w:sz w:val="22"/>
              <w:lang w:val="fr-CA"/>
            </w:rPr>
            <w:t>A40</w:t>
          </w:r>
          <w:r w:rsidR="007041C9"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Pr="00006DF7" w:rsidRDefault="007041C9" w:rsidP="00DD62E8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</w:t>
          </w:r>
          <w:r w:rsidR="00DD62E8">
            <w:rPr>
              <w:rFonts w:cs="Times New Roman"/>
              <w:szCs w:val="18"/>
              <w:lang w:val="fr-CA"/>
            </w:rPr>
            <w:t>19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333F1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D62E8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D0253DD-928D-4419-B779-FCC55C53CB66}"/>
</file>

<file path=customXml/itemProps2.xml><?xml version="1.0" encoding="utf-8"?>
<ds:datastoreItem xmlns:ds="http://schemas.openxmlformats.org/officeDocument/2006/customXml" ds:itemID="{94B1DD29-C253-4810-8FED-F9639548752F}"/>
</file>

<file path=customXml/itemProps3.xml><?xml version="1.0" encoding="utf-8"?>
<ds:datastoreItem xmlns:ds="http://schemas.openxmlformats.org/officeDocument/2006/customXml" ds:itemID="{C08BD90D-2A0A-46B2-A34E-AA6403C75C7A}"/>
</file>

<file path=customXml/itemProps4.xml><?xml version="1.0" encoding="utf-8"?>
<ds:datastoreItem xmlns:ds="http://schemas.openxmlformats.org/officeDocument/2006/customXml" ds:itemID="{5F101501-EDA7-4808-BE03-C37E035CD8EA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262</Characters>
  <Application>Microsoft Office Word</Application>
  <DocSecurity>4</DocSecurity>
  <Lines>21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2013-03-20T06:45:00Z</cp:lastPrinted>
  <dcterms:created xsi:type="dcterms:W3CDTF">2019-03-20T17:23:00Z</dcterms:created>
  <dcterms:modified xsi:type="dcterms:W3CDTF">2019-03-20T17:23:00Z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