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40366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40366F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420A47" w:rsidRDefault="001A05BF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A22437B1-0AD3-48A0-B343-F4725163AAA4}"/>
    <w:embedBold r:id="rId2" w:fontKey="{130617DD-E93F-4395-AA64-1A88B019CBE3}"/>
    <w:embedItalic r:id="rId3" w:fontKey="{68FAAD73-E234-461A-BDBA-066CB69B9F5A}"/>
    <w:embedBoldItalic r:id="rId4" w:fontKey="{0F890FD3-2C5F-46B2-9964-D8C57B25B1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5704B1A2-CFFE-47DF-AF0C-966EB6688B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B0FE3E-D367-4F08-ADBD-7AC48CCC6FB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38A7D16B-D96E-407B-9D5D-739CF465BF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29085E8-7603-41C5-95D5-967B505AA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40366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30BE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0366F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5A466E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40366F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F30BE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40366F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</w:t>
          </w:r>
          <w:r w:rsidR="0040366F">
            <w:rPr>
              <w:rFonts w:cs="Times New Roman"/>
              <w:sz w:val="22"/>
              <w:lang w:val="es-ES_tradnl"/>
            </w:rPr>
            <w:t>40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Pr="00C51FE4" w:rsidRDefault="00A02826" w:rsidP="0040366F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40366F">
            <w:rPr>
              <w:rFonts w:cs="Times New Roman"/>
              <w:szCs w:val="18"/>
              <w:lang w:val="es-ES_tradnl"/>
            </w:rPr>
            <w:t>9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59AC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366F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66E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0BE1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6B270-F36B-4BD3-954A-CB2897CF941E}"/>
</file>

<file path=customXml/itemProps2.xml><?xml version="1.0" encoding="utf-8"?>
<ds:datastoreItem xmlns:ds="http://schemas.openxmlformats.org/officeDocument/2006/customXml" ds:itemID="{9D18B06B-78C3-46AE-A496-5EC34342D94B}"/>
</file>

<file path=customXml/itemProps3.xml><?xml version="1.0" encoding="utf-8"?>
<ds:datastoreItem xmlns:ds="http://schemas.openxmlformats.org/officeDocument/2006/customXml" ds:itemID="{5A391821-A678-4396-94E9-52C48813AFB5}"/>
</file>

<file path=customXml/itemProps4.xml><?xml version="1.0" encoding="utf-8"?>
<ds:datastoreItem xmlns:ds="http://schemas.openxmlformats.org/officeDocument/2006/customXml" ds:itemID="{E8FC3A65-EA45-46D7-BDE8-DAEB8B1F240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264</Characters>
  <Application>Microsoft Office Word</Application>
  <DocSecurity>4</DocSecurity>
  <Lines>26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2016-02-16T16:45:00Z</cp:lastPrinted>
  <dcterms:created xsi:type="dcterms:W3CDTF">2019-03-20T17:21:00Z</dcterms:created>
  <dcterms:modified xsi:type="dcterms:W3CDTF">2019-03-20T17:21:00Z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