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AA1CF2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AA1CF2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90C26B48-BE1A-4F52-9C2C-8B109881EDA7}"/>
    <w:embedBold r:id="rId2" w:fontKey="{370E8F71-706D-4C51-9B65-A6353669D015}"/>
    <w:embedItalic r:id="rId3" w:fontKey="{62E56416-0A65-4C4C-B504-8FCAA9262D04}"/>
    <w:embedBoldItalic r:id="rId4" w:fontKey="{382AACA7-C9B7-4E3C-A628-5CC93A616E41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3BCC750-5CBD-408C-A34E-0EB1BC8C5FE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9352EF69-2A90-496E-8DB3-0FB7E4FBAB6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940F103B-BAF4-41FF-A354-9466511CCE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4FDCE66-11AF-49E7-9E8B-5C59171993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AA1CF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06395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AA1CF2">
      <w:rPr>
        <w:rFonts w:cs="Times New Roman"/>
        <w:sz w:val="22"/>
      </w:rPr>
      <w:t>A40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C2CC1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06395A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AA1CF2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A1CF2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Pr="00076100" w:rsidRDefault="00496A3D" w:rsidP="00AA1CF2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AA1CF2">
            <w:rPr>
              <w:rFonts w:cs="Times New Roman"/>
              <w:szCs w:val="18"/>
            </w:rPr>
            <w:t>19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395A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56A4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334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1CF2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2CC1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222E3B-8653-4018-984F-4894398635EA}"/>
</file>

<file path=customXml/itemProps2.xml><?xml version="1.0" encoding="utf-8"?>
<ds:datastoreItem xmlns:ds="http://schemas.openxmlformats.org/officeDocument/2006/customXml" ds:itemID="{E0586616-55F1-4176-84DD-9D8FBBA92B97}"/>
</file>

<file path=customXml/itemProps3.xml><?xml version="1.0" encoding="utf-8"?>
<ds:datastoreItem xmlns:ds="http://schemas.openxmlformats.org/officeDocument/2006/customXml" ds:itemID="{EB16A4F3-88C3-4454-8D04-C2EF4769263D}"/>
</file>

<file path=customXml/itemProps4.xml><?xml version="1.0" encoding="utf-8"?>
<ds:datastoreItem xmlns:ds="http://schemas.openxmlformats.org/officeDocument/2006/customXml" ds:itemID="{FC0C10CF-5114-4D10-930F-38432CB3F42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265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2016-02-16T16:44:00Z</cp:lastPrinted>
  <dcterms:created xsi:type="dcterms:W3CDTF">2019-03-20T17:16:00Z</dcterms:created>
  <dcterms:modified xsi:type="dcterms:W3CDTF">2019-03-20T17:16:00Z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