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AE52D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92884" w:rsidRPr="00076100" w:rsidTr="00FC0D0D">
        <w:tc>
          <w:tcPr>
            <w:tcW w:w="1402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92884" w:rsidRPr="00076100" w:rsidRDefault="00D92884" w:rsidP="00D92884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92884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076100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D0568A" w:rsidRDefault="00AF78FE" w:rsidP="00D0568A">
            <w:pPr>
              <w:pStyle w:val="BodyText"/>
              <w:jc w:val="center"/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الموجز</w:t>
            </w:r>
            <w:r w:rsidR="001A05BF" w:rsidRPr="00D0568A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D0568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D0568A">
            <w:pPr>
              <w:pStyle w:val="BodyText"/>
              <w:rPr>
                <w:rtl/>
              </w:rPr>
            </w:pPr>
            <w:r w:rsidRPr="00F11A39">
              <w:rPr>
                <w:rFonts w:hint="cs"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D0568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96060E" w:rsidRDefault="00F11A39" w:rsidP="00C53BE0">
      <w:pPr>
        <w:pStyle w:val="BodyText"/>
        <w:spacing w:before="360"/>
        <w:ind w:left="720" w:hanging="720"/>
        <w:rPr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D0568A" w:rsidRDefault="008A652F" w:rsidP="00D0568A">
      <w:pPr>
        <w:pStyle w:val="StyleStyleStyleStyleStyleStyleStyleStyleStylemultinumL1"/>
        <w:rPr>
          <w:b/>
          <w:bCs/>
          <w:sz w:val="22"/>
          <w:szCs w:val="26"/>
        </w:rPr>
      </w:pPr>
      <w:r w:rsidRPr="00D0568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D0568A">
        <w:rPr>
          <w:b/>
          <w:bCs/>
          <w:sz w:val="22"/>
          <w:szCs w:val="26"/>
          <w:rtl/>
        </w:rPr>
        <w:t>مقدمة</w:t>
      </w:r>
    </w:p>
    <w:p w:rsidR="007B074B" w:rsidRDefault="00F11A39" w:rsidP="00D0568A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AC590A" w:rsidRDefault="00303D56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AC590A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F46F1942-F5F1-4C4A-9420-F4C7772BF6B9}"/>
    <w:embedBold r:id="rId2" w:fontKey="{1E898567-7DF3-412E-92D9-B7C5B84A51D8}"/>
    <w:embedItalic r:id="rId3" w:fontKey="{D7F25AF3-3FE0-40EC-9B29-7BBC90606BCA}"/>
    <w:embedBoldItalic r:id="rId4" w:fontKey="{419B78E4-E1C9-4F89-AC75-617D8C99712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86A861A-F578-4A87-A8F7-38D6B1D37FA0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D75BAD11-51E3-4BCE-A9DD-9760777C784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D9F22925-0B78-463D-AFD9-AE3F500EEA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9827FDA-D7D2-4310-A54F-133356182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D4" w:rsidRDefault="00AE52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D4" w:rsidRDefault="00AE52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2D4" w:rsidRDefault="00AE52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AE52D4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36CF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7041C9" w:rsidP="0004462A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19D2FC5" wp14:editId="263E5DB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E36CF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D4EwIAACgEAAAOAAAAZHJzL2Uyb0RvYy54bWysU8uu2jAQ3VfqP1jeQxIau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CWcMPg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AE52D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E52D4">
            <w:rPr>
              <w:rFonts w:cs="Times New Roman"/>
              <w:sz w:val="22"/>
            </w:rPr>
            <w:t>40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:rsidR="007041C9" w:rsidRPr="002E322D" w:rsidRDefault="007041C9" w:rsidP="002E322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AD/xx</w:t>
          </w:r>
        </w:p>
        <w:p w:rsidR="007041C9" w:rsidRPr="00076100" w:rsidRDefault="007041C9" w:rsidP="007935D5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7935D5">
            <w:rPr>
              <w:rFonts w:cs="Times New Roman"/>
              <w:szCs w:val="18"/>
            </w:rPr>
            <w:t>19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3A73"/>
    <w:rsid w:val="00AD5C46"/>
    <w:rsid w:val="00AD793D"/>
    <w:rsid w:val="00AE52D4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36CF9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D8A97C8-D3C1-4960-BD81-9FC03E805067}"/>
</file>

<file path=customXml/itemProps2.xml><?xml version="1.0" encoding="utf-8"?>
<ds:datastoreItem xmlns:ds="http://schemas.openxmlformats.org/officeDocument/2006/customXml" ds:itemID="{E5A67D0A-C22E-4AAD-A48A-F7C8D43E5633}"/>
</file>

<file path=customXml/itemProps3.xml><?xml version="1.0" encoding="utf-8"?>
<ds:datastoreItem xmlns:ds="http://schemas.openxmlformats.org/officeDocument/2006/customXml" ds:itemID="{6F184E1B-0FF1-43CC-8BBF-66D5034F15A4}"/>
</file>

<file path=customXml/itemProps4.xml><?xml version="1.0" encoding="utf-8"?>
<ds:datastoreItem xmlns:ds="http://schemas.openxmlformats.org/officeDocument/2006/customXml" ds:itemID="{9B9D5BE5-BD42-4A55-8CC0-F849CC14FF16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262</Characters>
  <Application>Microsoft Office Word</Application>
  <DocSecurity>4</DocSecurity>
  <Lines>23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2016-02-16T16:42:00Z</cp:lastPrinted>
  <dcterms:created xsi:type="dcterms:W3CDTF">2019-03-20T17:15:00Z</dcterms:created>
  <dcterms:modified xsi:type="dcterms:W3CDTF">2019-03-20T17:15:00Z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