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44453F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ال</w:t>
      </w:r>
      <w:r w:rsidR="0044453F">
        <w:rPr>
          <w:rFonts w:hint="cs"/>
          <w:b/>
          <w:bCs/>
          <w:sz w:val="36"/>
          <w:szCs w:val="36"/>
          <w:rtl/>
        </w:rPr>
        <w:t>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A4BA548B-0363-4FEB-A456-C1C598745E0D}"/>
    <w:embedBold r:id="rId2" w:fontKey="{8070501C-AE4D-43CE-A359-C4F1F379F6DA}"/>
    <w:embedItalic r:id="rId3" w:fontKey="{C698131D-851B-4262-B43E-57661895295D}"/>
    <w:embedBoldItalic r:id="rId4" w:fontKey="{DFB25E93-AF3A-42AA-8CAA-EF100FEFD65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F5F3C53-A765-4FD1-A77C-852A943513DB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DECDF6F0-60CB-44E8-A483-AD4B79D208B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AFA15B26-D35E-4A80-948B-888C6F0F66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32A88EC-7120-4369-9DCD-FB9521955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F" w:rsidRDefault="004445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F" w:rsidRDefault="004445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F" w:rsidRDefault="004445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44453F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6073C4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44453F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BD33EE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B2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44453F" w:rsidP="0044453F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>
            <w:rPr>
              <w:rFonts w:cs="Times New Roman"/>
              <w:sz w:val="22"/>
              <w:lang w:val="es-ES_tradnl"/>
            </w:rPr>
            <w:t>A40</w:t>
          </w:r>
          <w:r w:rsidR="007041C9"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Default="007041C9" w:rsidP="0044453F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</w:t>
          </w:r>
          <w:r w:rsidR="0044453F">
            <w:rPr>
              <w:rFonts w:cs="Times New Roman"/>
              <w:szCs w:val="18"/>
              <w:lang w:val="es-ES_tradnl"/>
            </w:rPr>
            <w:t>19</w:t>
          </w:r>
        </w:p>
        <w:p w:rsidR="00774198" w:rsidRDefault="00774198" w:rsidP="00774198">
          <w:pPr>
            <w:bidi w:val="0"/>
            <w:rPr>
              <w:rFonts w:cs="Times New Roman"/>
              <w:b/>
              <w:bCs/>
              <w:szCs w:val="18"/>
            </w:rPr>
          </w:pPr>
          <w:r w:rsidRPr="00774198">
            <w:rPr>
              <w:rFonts w:cs="Times New Roman"/>
              <w:b/>
              <w:bCs/>
              <w:szCs w:val="18"/>
            </w:rPr>
            <w:t>(Information paper)</w:t>
          </w:r>
        </w:p>
        <w:p w:rsidR="0044453F" w:rsidRPr="00774198" w:rsidRDefault="0044453F" w:rsidP="0044453F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453F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073C4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198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419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5E5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66CDA1C-091C-43BB-A5BB-1ECAEDA4A766}"/>
</file>

<file path=customXml/itemProps2.xml><?xml version="1.0" encoding="utf-8"?>
<ds:datastoreItem xmlns:ds="http://schemas.openxmlformats.org/officeDocument/2006/customXml" ds:itemID="{7BA2D722-5FE1-48D8-9A53-B815B355093F}"/>
</file>

<file path=customXml/itemProps3.xml><?xml version="1.0" encoding="utf-8"?>
<ds:datastoreItem xmlns:ds="http://schemas.openxmlformats.org/officeDocument/2006/customXml" ds:itemID="{BD3F8177-5C86-46A9-B976-F0103E7E44C0}"/>
</file>

<file path=customXml/itemProps4.xml><?xml version="1.0" encoding="utf-8"?>
<ds:datastoreItem xmlns:ds="http://schemas.openxmlformats.org/officeDocument/2006/customXml" ds:itemID="{914A3DDF-78EA-4305-8A94-E21411E8CCC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43</Words>
  <Characters>252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2013-03-20T06:47:00Z</cp:lastPrinted>
  <dcterms:created xsi:type="dcterms:W3CDTF">2019-03-20T17:40:00Z</dcterms:created>
  <dcterms:modified xsi:type="dcterms:W3CDTF">2019-03-20T17:40:00Z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