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680CF5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680CF5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AD349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Default="001A05BF" w:rsidP="00420A47">
            <w:pPr>
              <w:rPr>
                <w:rtl/>
              </w:rPr>
            </w:pPr>
          </w:p>
          <w:p w:rsidR="00196CCA" w:rsidRPr="00420A47" w:rsidRDefault="00196CCA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EA6D1A6C-E165-40F1-887D-4F9633EA6923}"/>
    <w:embedBold r:id="rId2" w:fontKey="{DA7E043B-3A7C-4B57-B38B-7C6732F228C1}"/>
    <w:embedItalic r:id="rId3" w:fontKey="{6DAA1359-1541-4692-B32B-FA1B6913BD8F}"/>
    <w:embedBoldItalic r:id="rId4" w:fontKey="{8B922332-CA76-4EAE-AE15-AAAA99DCE6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5" w:fontKey="{D4053776-34D3-41E9-AFA8-AD6F9503BF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68EB3B0-6D0C-4C47-BECD-06302111526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19E7C421-C8CE-48B6-AE0C-0CB8E9F6C0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A7ED574-33CB-4E60-B30B-FB8BC9DAD7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CF5" w:rsidRDefault="00680C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CF5" w:rsidRDefault="00680C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CF5" w:rsidRDefault="00680C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680CF5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831E4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680CF5">
      <w:rPr>
        <w:rFonts w:cs="Times New Roman"/>
        <w:sz w:val="22"/>
      </w:rPr>
      <w:t>A40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B40DD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196CCA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4831E4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4831E4" w:rsidRDefault="00A02826" w:rsidP="008026FE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fr-CA"/>
            </w:rPr>
          </w:pPr>
          <w:r w:rsidRPr="004831E4">
            <w:rPr>
              <w:rFonts w:cs="Times New Roman"/>
              <w:sz w:val="22"/>
              <w:lang w:val="fr-CA"/>
            </w:rPr>
            <w:t>A</w:t>
          </w:r>
          <w:r w:rsidR="008026FE" w:rsidRPr="004831E4">
            <w:rPr>
              <w:rFonts w:cs="Times New Roman"/>
              <w:sz w:val="22"/>
              <w:lang w:val="fr-CA"/>
            </w:rPr>
            <w:t>40</w:t>
          </w:r>
          <w:r w:rsidRPr="004831E4">
            <w:rPr>
              <w:rFonts w:cs="Times New Roman"/>
              <w:sz w:val="22"/>
              <w:lang w:val="fr-CA"/>
            </w:rPr>
            <w:t>-WP/xxxx</w:t>
          </w:r>
        </w:p>
        <w:p w:rsidR="00A02826" w:rsidRPr="004831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fr-CA"/>
            </w:rPr>
          </w:pPr>
          <w:r w:rsidRPr="004831E4">
            <w:rPr>
              <w:rFonts w:cs="Times New Roman"/>
              <w:szCs w:val="20"/>
              <w:lang w:val="fr-CA"/>
            </w:rPr>
            <w:t>EX/xx</w:t>
          </w:r>
        </w:p>
        <w:p w:rsidR="00A02826" w:rsidRPr="004831E4" w:rsidRDefault="00A02826" w:rsidP="008026FE">
          <w:pPr>
            <w:bidi w:val="0"/>
            <w:rPr>
              <w:rFonts w:cs="Times New Roman"/>
              <w:szCs w:val="18"/>
              <w:lang w:val="fr-CA"/>
            </w:rPr>
          </w:pPr>
          <w:r w:rsidRPr="004831E4">
            <w:rPr>
              <w:rFonts w:cs="Times New Roman"/>
              <w:szCs w:val="18"/>
              <w:lang w:val="fr-CA"/>
            </w:rPr>
            <w:t>../../</w:t>
          </w:r>
          <w:r w:rsidR="008026FE" w:rsidRPr="004831E4">
            <w:rPr>
              <w:rFonts w:cs="Times New Roman"/>
              <w:szCs w:val="18"/>
              <w:lang w:val="fr-CA"/>
            </w:rPr>
            <w:t>19</w:t>
          </w:r>
        </w:p>
        <w:p w:rsidR="007F6278" w:rsidRPr="004831E4" w:rsidRDefault="007F6278" w:rsidP="007F6278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 w:rsidRPr="004831E4">
            <w:rPr>
              <w:rFonts w:cs="Times New Roman"/>
              <w:b/>
              <w:bCs/>
              <w:szCs w:val="18"/>
              <w:lang w:val="fr-CA"/>
            </w:rPr>
            <w:t>(Information paper)</w:t>
          </w:r>
        </w:p>
        <w:p w:rsidR="00680CF5" w:rsidRPr="007F6278" w:rsidRDefault="00680CF5" w:rsidP="00680CF5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English only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96CCA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40DD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1E4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0CF5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278"/>
    <w:rsid w:val="007F6E70"/>
    <w:rsid w:val="00801A55"/>
    <w:rsid w:val="00801A9B"/>
    <w:rsid w:val="008026FE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23CB8E2-0681-4197-B34E-BD4F2003D36E}"/>
</file>

<file path=customXml/itemProps2.xml><?xml version="1.0" encoding="utf-8"?>
<ds:datastoreItem xmlns:ds="http://schemas.openxmlformats.org/officeDocument/2006/customXml" ds:itemID="{F64ADC05-1AC8-45DA-BDE2-DAF7F6E35390}"/>
</file>

<file path=customXml/itemProps3.xml><?xml version="1.0" encoding="utf-8"?>
<ds:datastoreItem xmlns:ds="http://schemas.openxmlformats.org/officeDocument/2006/customXml" ds:itemID="{30DB8EDC-D5F1-4AA9-8DAD-3C4BC77D2418}"/>
</file>

<file path=customXml/itemProps4.xml><?xml version="1.0" encoding="utf-8"?>
<ds:datastoreItem xmlns:ds="http://schemas.openxmlformats.org/officeDocument/2006/customXml" ds:itemID="{138B16E9-A24C-4343-890E-48EFFD88740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44</Words>
  <Characters>265</Characters>
  <Application>Microsoft Office Word</Application>
  <DocSecurity>4</DocSecurity>
  <Lines>26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2016-02-16T16:44:00Z</cp:lastPrinted>
  <dcterms:created xsi:type="dcterms:W3CDTF">2019-03-20T17:17:00Z</dcterms:created>
  <dcterms:modified xsi:type="dcterms:W3CDTF">2019-03-20T17:17:00Z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