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E099A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</w:t>
      </w:r>
      <w:r w:rsidR="007E099A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0A100908-3B8B-42EC-B4EF-88CC54D1C05F}"/>
    <w:embedBold r:id="rId2" w:fontKey="{C6891DF2-C249-4C85-91DA-6F2D9A4528E1}"/>
    <w:embedItalic r:id="rId3" w:fontKey="{301484A9-142A-4263-9589-6064962FD009}"/>
    <w:embedBoldItalic r:id="rId4" w:fontKey="{925B3BBB-4790-440D-9279-C385EF0AD6AC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64CB13D-E620-479C-9118-BE62C4345A52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458C5025-C2FC-4B69-A58E-3E325D32A81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810E2AC-D99A-49E9-B698-C2ECF8CDC1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E7FB925-5B4C-46F4-9D0C-18313D6548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90" w:rsidRDefault="00242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1D7AB7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D362B6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1D7AB7">
      <w:rPr>
        <w:rFonts w:cs="Times New Roman"/>
        <w:sz w:val="22"/>
      </w:rPr>
      <w:t>40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505A9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DF7C4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1D7AB7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A40</w:t>
          </w:r>
          <w:r w:rsidR="00496A3D">
            <w:rPr>
              <w:rFonts w:cs="Times New Roman"/>
              <w:sz w:val="22"/>
            </w:rPr>
            <w:t>-</w:t>
          </w:r>
          <w:r w:rsidR="00496A3D" w:rsidRPr="00547E23">
            <w:rPr>
              <w:rFonts w:cs="Times New Roman"/>
              <w:sz w:val="22"/>
            </w:rPr>
            <w:t>WP/</w:t>
          </w:r>
          <w:r w:rsidR="00496A3D">
            <w:rPr>
              <w:rFonts w:cs="Times New Roman"/>
              <w:sz w:val="22"/>
            </w:rPr>
            <w:t>xxx</w:t>
          </w:r>
          <w:r w:rsidR="001167FF">
            <w:rPr>
              <w:rFonts w:cs="Times New Roman"/>
              <w:sz w:val="22"/>
            </w:rPr>
            <w:t>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Default="00496A3D" w:rsidP="001D7AB7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1D7AB7">
            <w:rPr>
              <w:rFonts w:cs="Times New Roman"/>
              <w:szCs w:val="18"/>
            </w:rPr>
            <w:t>19</w:t>
          </w:r>
        </w:p>
        <w:p w:rsidR="001167FF" w:rsidRDefault="001167FF" w:rsidP="001167FF">
          <w:pPr>
            <w:bidi w:val="0"/>
            <w:rPr>
              <w:rFonts w:cs="Times New Roman"/>
              <w:b/>
              <w:bCs/>
              <w:szCs w:val="18"/>
            </w:rPr>
          </w:pPr>
          <w:r w:rsidRPr="001167FF">
            <w:rPr>
              <w:rFonts w:cs="Times New Roman"/>
              <w:b/>
              <w:bCs/>
              <w:szCs w:val="18"/>
            </w:rPr>
            <w:t>(Informtation paper)</w:t>
          </w:r>
        </w:p>
        <w:p w:rsidR="001D7AB7" w:rsidRPr="001167FF" w:rsidRDefault="001D7AB7" w:rsidP="001D7AB7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English only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167FF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D7AB7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099A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05A9"/>
    <w:rsid w:val="00A52964"/>
    <w:rsid w:val="00A53707"/>
    <w:rsid w:val="00A53FFF"/>
    <w:rsid w:val="00A615F0"/>
    <w:rsid w:val="00A63540"/>
    <w:rsid w:val="00A64334"/>
    <w:rsid w:val="00A64AA6"/>
    <w:rsid w:val="00A65691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362B6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7C4E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48CEAB-B7F6-4028-85E8-3A1FD771FCA0}"/>
</file>

<file path=customXml/itemProps2.xml><?xml version="1.0" encoding="utf-8"?>
<ds:datastoreItem xmlns:ds="http://schemas.openxmlformats.org/officeDocument/2006/customXml" ds:itemID="{965246A7-FBC1-4D9A-B225-CCEDDFB03D2A}"/>
</file>

<file path=customXml/itemProps3.xml><?xml version="1.0" encoding="utf-8"?>
<ds:datastoreItem xmlns:ds="http://schemas.openxmlformats.org/officeDocument/2006/customXml" ds:itemID="{566B711E-F03A-46D9-B58F-73D8666F92F2}"/>
</file>

<file path=customXml/itemProps4.xml><?xml version="1.0" encoding="utf-8"?>
<ds:datastoreItem xmlns:ds="http://schemas.openxmlformats.org/officeDocument/2006/customXml" ds:itemID="{B3D726A9-F212-4277-BCF3-3BE94145EF3E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259</Characters>
  <Application>Microsoft Office Word</Application>
  <DocSecurity>4</DocSecurity>
  <Lines>22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2016-02-16T16:43:00Z</cp:lastPrinted>
  <dcterms:created xsi:type="dcterms:W3CDTF">2019-03-20T17:13:00Z</dcterms:created>
  <dcterms:modified xsi:type="dcterms:W3CDTF">2019-03-20T17:13:00Z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2018-10-30T00:00:00Z</vt:filetime>
  </property>
  <property fmtid="{D5CDD505-2E9C-101B-9397-08002B2CF9AE}" pid="3" name="Created">
    <vt:filetime>2014-05-05T00:00:00Z</vt:filetime>
  </property>
  <property fmtid="{D5CDD505-2E9C-101B-9397-08002B2CF9AE}" pid="4" name="ContentTypeId">
    <vt:lpwstr>0x0101003E96BE5F7A735645A354755D5D178AA0</vt:lpwstr>
  </property>
</Properties>
</file>