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2777BC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2777BC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E14CD7" w:rsidRPr="00076100" w:rsidTr="00FC63C0">
        <w:tc>
          <w:tcPr>
            <w:tcW w:w="1402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sz w:val="24"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2F43E1" w:rsidRPr="00076100" w:rsidRDefault="00F11A39" w:rsidP="00E9369D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1A39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71"/>
      </w:tblGrid>
      <w:tr w:rsidR="001A05BF" w:rsidRPr="00076100" w:rsidTr="00F31638">
        <w:trPr>
          <w:jc w:val="center"/>
        </w:trPr>
        <w:tc>
          <w:tcPr>
            <w:tcW w:w="9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F83150" w:rsidRDefault="00F11A39" w:rsidP="00A348F8">
            <w:pPr>
              <w:pStyle w:val="BodyText"/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F8315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348F8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en-CA"/>
              </w:rPr>
            </w:pPr>
          </w:p>
        </w:tc>
      </w:tr>
    </w:tbl>
    <w:p w:rsidR="00A348F8" w:rsidRDefault="00A348F8" w:rsidP="00A348F8">
      <w:pPr>
        <w:pStyle w:val="BodyText"/>
        <w:ind w:left="720" w:hanging="720"/>
        <w:rPr>
          <w:rtl/>
        </w:rPr>
      </w:pPr>
    </w:p>
    <w:p w:rsidR="00F11A39" w:rsidRPr="00E14CD7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lang w:val="en-CA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F83150" w:rsidRDefault="008A652F" w:rsidP="00F83150">
      <w:pPr>
        <w:pStyle w:val="StyleStyleStyleStyleStyleStyleStyleStyleStylemultinumL1"/>
        <w:keepNext/>
        <w:rPr>
          <w:b/>
          <w:bCs/>
        </w:rPr>
      </w:pPr>
      <w:r w:rsidRPr="00F8315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F83150">
        <w:rPr>
          <w:b/>
          <w:bCs/>
          <w:sz w:val="22"/>
          <w:szCs w:val="26"/>
          <w:rtl/>
        </w:rPr>
        <w:t>مقدمة</w:t>
      </w:r>
    </w:p>
    <w:p w:rsidR="007B074B" w:rsidRDefault="00F11A39" w:rsidP="00F83150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90715" w:rsidRPr="00A90715" w:rsidRDefault="000069AB" w:rsidP="008228D5">
      <w:pPr>
        <w:spacing w:before="720"/>
        <w:jc w:val="center"/>
        <w:rPr>
          <w:rFonts w:ascii="Simplified Arabic" w:hAnsi="Simplified Arabic"/>
          <w:b/>
          <w:bCs/>
          <w:sz w:val="24"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sectPr w:rsidR="00A90715" w:rsidRPr="00A90715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4EE02AA8-29F4-4819-A708-617A36954A9F}"/>
    <w:embedBold r:id="rId2" w:fontKey="{5CA24985-0412-484B-948C-ADADB09CF0EF}"/>
    <w:embedItalic r:id="rId3" w:fontKey="{B4509CA7-27E2-416F-947C-BD2C6B4600B1}"/>
    <w:embedBoldItalic r:id="rId4" w:fontKey="{1400901C-271C-404C-931D-0162FFF25973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A4148AE-12E6-4E74-9A83-75756E98B024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B60589BD-484E-4AA9-8BC2-00A1C3B0A36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FC150FA1-D06A-4DCC-807C-6D019AF8F7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62647FA-97AB-4138-9F4A-9C164EDF48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CE3" w:rsidRDefault="00F02C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CE3" w:rsidRDefault="00F02CE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CE3" w:rsidRDefault="00F02C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6E798F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7560DE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1930A2">
      <w:rPr>
        <w:rFonts w:cs="Times New Roman"/>
        <w:sz w:val="22"/>
      </w:rPr>
      <w:t>A</w:t>
    </w:r>
    <w:r w:rsidR="002777BC">
      <w:rPr>
        <w:rFonts w:cs="Times New Roman"/>
        <w:sz w:val="22"/>
      </w:rPr>
      <w:t>40</w:t>
    </w:r>
    <w:r w:rsidR="001930A2">
      <w:rPr>
        <w:rFonts w:cs="Times New Roman"/>
        <w:sz w:val="22"/>
      </w:rPr>
      <w:t>-</w:t>
    </w:r>
    <w:r w:rsidR="006E798F">
      <w:rPr>
        <w:rFonts w:cs="Times New Roman"/>
        <w:sz w:val="22"/>
      </w:rPr>
      <w:t>W</w:t>
    </w:r>
    <w:r w:rsidR="001930A2">
      <w:rPr>
        <w:rFonts w:cs="Times New Roman"/>
        <w:sz w:val="22"/>
      </w:rPr>
      <w:t>P/</w:t>
    </w:r>
    <w:r w:rsidR="00707C95">
      <w:rPr>
        <w:rFonts w:cs="Times New Roman"/>
        <w:sz w:val="22"/>
      </w:rPr>
      <w:t>xxxx</w:t>
    </w:r>
  </w:p>
  <w:p w:rsidR="007041C9" w:rsidRPr="005701A8" w:rsidRDefault="001930A2" w:rsidP="00707C95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</w:t>
    </w:r>
    <w:r w:rsidR="00707C95">
      <w:rPr>
        <w:rFonts w:cs="Times New Roman"/>
        <w:szCs w:val="20"/>
      </w:rPr>
      <w:t>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1930A2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1930A2">
      <w:rPr>
        <w:rFonts w:cs="Times New Roman"/>
        <w:sz w:val="22"/>
      </w:rPr>
      <w:t>38-WP/yyyy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1661C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</w:t>
    </w:r>
    <w:r w:rsidR="001930A2">
      <w:rPr>
        <w:rFonts w:cs="Times New Roman"/>
        <w:szCs w:val="20"/>
      </w:rPr>
      <w:t>yy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E53D418" wp14:editId="60FC5FB4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7560DE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2777BC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2777BC">
            <w:rPr>
              <w:rFonts w:cs="Times New Roman"/>
              <w:sz w:val="22"/>
            </w:rPr>
            <w:t>40</w:t>
          </w:r>
          <w:r>
            <w:rPr>
              <w:rFonts w:cs="Times New Roman"/>
              <w:sz w:val="22"/>
            </w:rPr>
            <w:t>-</w:t>
          </w:r>
          <w:r w:rsidR="007747EC">
            <w:rPr>
              <w:rFonts w:cs="Times New Roman"/>
              <w:sz w:val="22"/>
            </w:rPr>
            <w:t>W</w:t>
          </w:r>
          <w:r w:rsidRPr="00547E23">
            <w:rPr>
              <w:rFonts w:cs="Times New Roman"/>
              <w:sz w:val="22"/>
            </w:rPr>
            <w:t>P/</w:t>
          </w:r>
          <w:r w:rsidR="00707C95">
            <w:rPr>
              <w:rFonts w:cs="Times New Roman"/>
              <w:sz w:val="22"/>
            </w:rPr>
            <w:t>xxxx</w:t>
          </w:r>
        </w:p>
        <w:p w:rsidR="007041C9" w:rsidRPr="002E322D" w:rsidRDefault="007041C9" w:rsidP="00707C95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</w:t>
          </w:r>
          <w:r w:rsidR="00707C95">
            <w:rPr>
              <w:rFonts w:cs="Times New Roman"/>
              <w:szCs w:val="20"/>
            </w:rPr>
            <w:t>xx</w:t>
          </w:r>
        </w:p>
        <w:p w:rsidR="007041C9" w:rsidRDefault="007041C9" w:rsidP="00F02CE3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F02CE3">
            <w:rPr>
              <w:rFonts w:cs="Times New Roman"/>
              <w:szCs w:val="18"/>
            </w:rPr>
            <w:t>19</w:t>
          </w:r>
        </w:p>
        <w:p w:rsidR="00A437FD" w:rsidRDefault="00A437FD" w:rsidP="00A437FD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  <w:p w:rsidR="00F02CE3" w:rsidRPr="00A437FD" w:rsidRDefault="00F02CE3" w:rsidP="00F02CE3">
          <w:pPr>
            <w:bidi w:val="0"/>
            <w:jc w:val="both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English only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9AB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30A2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7BC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3311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E798F"/>
    <w:rsid w:val="006F15E1"/>
    <w:rsid w:val="006F290A"/>
    <w:rsid w:val="007041C9"/>
    <w:rsid w:val="00707C95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560DE"/>
    <w:rsid w:val="00761239"/>
    <w:rsid w:val="00762C15"/>
    <w:rsid w:val="0076409C"/>
    <w:rsid w:val="00764811"/>
    <w:rsid w:val="007660B3"/>
    <w:rsid w:val="00766F3B"/>
    <w:rsid w:val="007747EC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28D5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DA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61C"/>
    <w:rsid w:val="00A16BA0"/>
    <w:rsid w:val="00A22DE1"/>
    <w:rsid w:val="00A2310A"/>
    <w:rsid w:val="00A26345"/>
    <w:rsid w:val="00A30E87"/>
    <w:rsid w:val="00A348F8"/>
    <w:rsid w:val="00A377BF"/>
    <w:rsid w:val="00A43190"/>
    <w:rsid w:val="00A437FD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0715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670C1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4CD7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2CE3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1638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83150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C63C0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5493c10d0bba527b7370a3f2c9ea19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4E79EC-6455-41E3-8534-D1F2435CE76E}"/>
</file>

<file path=customXml/itemProps2.xml><?xml version="1.0" encoding="utf-8"?>
<ds:datastoreItem xmlns:ds="http://schemas.openxmlformats.org/officeDocument/2006/customXml" ds:itemID="{E7C17146-272E-4299-BB9F-F4AB372081EE}"/>
</file>

<file path=customXml/itemProps3.xml><?xml version="1.0" encoding="utf-8"?>
<ds:datastoreItem xmlns:ds="http://schemas.openxmlformats.org/officeDocument/2006/customXml" ds:itemID="{9EE9C105-F964-42B9-B77D-88C6A51628D1}"/>
</file>

<file path=customXml/itemProps4.xml><?xml version="1.0" encoding="utf-8"?>
<ds:datastoreItem xmlns:ds="http://schemas.openxmlformats.org/officeDocument/2006/customXml" ds:itemID="{A015F918-6573-4EAD-87A7-24068A4DB872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39</Words>
  <Characters>230</Characters>
  <Application>Microsoft Office Word</Application>
  <DocSecurity>4</DocSecurity>
  <Lines>23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2016-02-16T16:43:00Z</cp:lastPrinted>
  <dcterms:created xsi:type="dcterms:W3CDTF">2019-03-20T17:14:00Z</dcterms:created>
  <dcterms:modified xsi:type="dcterms:W3CDTF">2019-03-20T17:14:00Z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