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BD33EE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BD33EE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3E31E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5391877E-2673-493F-A3E8-4A0AF626C6AA}"/>
    <w:embedBold r:id="rId2" w:fontKey="{A0945852-40E5-4DCF-A201-2748E5700124}"/>
    <w:embedItalic r:id="rId3" w:fontKey="{86245CA2-B4A7-4B42-83C0-942686541238}"/>
    <w:embedBoldItalic r:id="rId4" w:fontKey="{45AFEA55-2AAB-4CC1-95B4-B3D07C7226C1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53A1609-A87B-41E3-A256-21FD9FB73BC2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4460336-9717-4393-8981-5313792B19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7CE36D-0E70-41D2-B213-9F19DB76B7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EF571F1F-111B-429D-BE38-EF7917BC5F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BD33EE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974CB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BD33EE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BD33EE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B241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7041C9" w:rsidP="00BD33EE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 w:rsidRPr="00970519">
            <w:rPr>
              <w:rFonts w:cs="Times New Roman"/>
              <w:sz w:val="22"/>
              <w:lang w:val="es-ES_tradnl"/>
            </w:rPr>
            <w:t>A3</w:t>
          </w:r>
          <w:r w:rsidR="00BD33EE">
            <w:rPr>
              <w:rFonts w:cs="Times New Roman"/>
              <w:sz w:val="22"/>
              <w:lang w:val="es-ES_tradnl"/>
            </w:rPr>
            <w:t>9</w:t>
          </w:r>
          <w:r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Default="007041C9" w:rsidP="00BD33EE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../../1</w:t>
          </w:r>
          <w:r w:rsidR="00BD33EE">
            <w:rPr>
              <w:rFonts w:cs="Times New Roman"/>
              <w:szCs w:val="18"/>
              <w:lang w:val="es-ES_tradnl"/>
            </w:rPr>
            <w:t>6</w:t>
          </w:r>
        </w:p>
        <w:p w:rsidR="00774198" w:rsidRPr="00774198" w:rsidRDefault="00774198" w:rsidP="00774198">
          <w:pPr>
            <w:bidi w:val="0"/>
            <w:rPr>
              <w:rFonts w:cs="Times New Roman"/>
              <w:b/>
              <w:bCs/>
              <w:szCs w:val="18"/>
            </w:rPr>
          </w:pPr>
          <w:r w:rsidRPr="00774198">
            <w:rPr>
              <w:rFonts w:cs="Times New Roman"/>
              <w:b/>
              <w:bCs/>
              <w:szCs w:val="18"/>
            </w:rPr>
            <w:t>(Information paper)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198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419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5B12"/>
    <w:rsid w:val="009C7246"/>
    <w:rsid w:val="009D25E5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4CB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3002B6-9496-4B44-B5D6-876143AB31C0}"/>
</file>

<file path=customXml/itemProps2.xml><?xml version="1.0" encoding="utf-8"?>
<ds:datastoreItem xmlns:ds="http://schemas.openxmlformats.org/officeDocument/2006/customXml" ds:itemID="{6DFC0B31-DD66-4BA5-8F60-5EF3469F6DC6}"/>
</file>

<file path=customXml/itemProps3.xml><?xml version="1.0" encoding="utf-8"?>
<ds:datastoreItem xmlns:ds="http://schemas.openxmlformats.org/officeDocument/2006/customXml" ds:itemID="{1740DDB8-F0DC-47C2-B399-EE46314BA59D}"/>
</file>

<file path=customXml/itemProps4.xml><?xml version="1.0" encoding="utf-8"?>
<ds:datastoreItem xmlns:ds="http://schemas.openxmlformats.org/officeDocument/2006/customXml" ds:itemID="{2FC89E24-E232-4030-9F52-44D32F95F63C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44</Words>
  <Characters>260</Characters>
  <Application>Microsoft Office Word</Application>
  <DocSecurity>4</DocSecurity>
  <Lines>22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2013-03-20T06:47:00Z</cp:lastPrinted>
  <dcterms:created xsi:type="dcterms:W3CDTF">2016-03-16T15:24:00Z</dcterms:created>
  <dcterms:modified xsi:type="dcterms:W3CDTF">2016-03-16T15:24:00Z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