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55764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557644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الأهداف الإستراتيجية: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7E2FD127-0E4D-48B2-A0A5-B51885590FE6}"/>
    <w:embedBold r:id="rId2" w:fontKey="{3E6C265C-BE71-466E-A996-DF3979715E9C}"/>
    <w:embedItalic r:id="rId3" w:fontKey="{D9D7D52A-F082-467D-9DCB-DDC8E3F13F8E}"/>
    <w:embedBoldItalic r:id="rId4" w:fontKey="{03B96DD3-20A8-4560-963A-3660CF197A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94DD890-EEF7-4A71-A9E0-03AEF55779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C2494E5-9DE3-4BCB-A2B8-6638545FD3E7}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414325A-B55F-4F5D-9D24-CC1B1348BD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E4EB48D-E8F0-4408-B1EE-704155FEB1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55764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C55693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557644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C5569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7041C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 w:rsidRPr="009579B0">
            <w:rPr>
              <w:rFonts w:cs="Times New Roman"/>
              <w:sz w:val="22"/>
              <w:lang w:val="en-CA"/>
            </w:rPr>
            <w:t>A3</w:t>
          </w:r>
          <w:r w:rsidR="00557644">
            <w:rPr>
              <w:rFonts w:cs="Times New Roman"/>
              <w:sz w:val="22"/>
              <w:lang w:val="en-CA"/>
            </w:rPr>
            <w:t>9</w:t>
          </w:r>
          <w:r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8C5ECC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8C5ECC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9579B0" w:rsidRDefault="007041C9" w:rsidP="00557644">
          <w:pPr>
            <w:bidi w:val="0"/>
            <w:rPr>
              <w:rFonts w:cs="Times New Roman"/>
              <w:szCs w:val="18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../../1</w:t>
          </w:r>
          <w:r w:rsidR="00557644" w:rsidRPr="008C5ECC">
            <w:rPr>
              <w:rFonts w:cs="Times New Roman"/>
              <w:sz w:val="20"/>
              <w:szCs w:val="20"/>
              <w:lang w:val="en-CA"/>
            </w:rPr>
            <w:t>6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EC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5693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43A66-F2A2-4D4D-BB51-46AB419080EE}"/>
</file>

<file path=customXml/itemProps2.xml><?xml version="1.0" encoding="utf-8"?>
<ds:datastoreItem xmlns:ds="http://schemas.openxmlformats.org/officeDocument/2006/customXml" ds:itemID="{A020A5F8-6DC4-4506-8638-C0733241385A}"/>
</file>

<file path=customXml/itemProps3.xml><?xml version="1.0" encoding="utf-8"?>
<ds:datastoreItem xmlns:ds="http://schemas.openxmlformats.org/officeDocument/2006/customXml" ds:itemID="{EB4600CA-4458-42B0-85CA-3D0953132165}"/>
</file>

<file path=customXml/itemProps4.xml><?xml version="1.0" encoding="utf-8"?>
<ds:datastoreItem xmlns:ds="http://schemas.openxmlformats.org/officeDocument/2006/customXml" ds:itemID="{98E788D1-8A45-4E28-91B6-EC193034142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266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2013-03-20T06:46:00Z</cp:lastPrinted>
  <dcterms:created xsi:type="dcterms:W3CDTF">2016-03-16T15:22:00Z</dcterms:created>
  <dcterms:modified xsi:type="dcterms:W3CDTF">2016-03-16T15:22:00Z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