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B192D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B192D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CA1F6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D53987B4-44D0-4E12-BFC0-7AAFE9D1FD97}"/>
    <w:embedBold r:id="rId2" w:fontKey="{1A475F3C-7FCE-4343-93A6-72A38850C336}"/>
    <w:embedItalic r:id="rId3" w:fontKey="{895B6C10-2823-4A00-ACCF-3822A79FEDD2}"/>
    <w:embedBoldItalic r:id="rId4" w:fontKey="{820E22B2-534A-46EC-846F-B34FAC062D5B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85DA820-F0F0-401E-A2D3-3C67E2F4082C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CE4A818-20C6-4DD0-BE13-D62A67B2F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A54A79-25FA-4A57-956E-7790870AC2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4462F51-781E-417F-91BD-A020AA26F2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7B192D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62584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7B192D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7B192D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262584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7041C9" w:rsidP="007B192D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 w:rsidRPr="00006DF7">
            <w:rPr>
              <w:rFonts w:cs="Times New Roman"/>
              <w:sz w:val="22"/>
              <w:lang w:val="fr-CA"/>
            </w:rPr>
            <w:t>A3</w:t>
          </w:r>
          <w:r w:rsidR="007B192D">
            <w:rPr>
              <w:rFonts w:cs="Times New Roman"/>
              <w:sz w:val="22"/>
              <w:lang w:val="fr-CA"/>
            </w:rPr>
            <w:t>9</w:t>
          </w:r>
          <w:r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Pr="00006DF7" w:rsidRDefault="007041C9" w:rsidP="007B192D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../../1</w:t>
          </w:r>
          <w:r w:rsidR="007B192D">
            <w:rPr>
              <w:rFonts w:cs="Times New Roman"/>
              <w:szCs w:val="18"/>
              <w:lang w:val="fr-CA"/>
            </w:rPr>
            <w:t>6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584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F6D6C8-870A-45E7-A861-E21937243A3A}"/>
</file>

<file path=customXml/itemProps2.xml><?xml version="1.0" encoding="utf-8"?>
<ds:datastoreItem xmlns:ds="http://schemas.openxmlformats.org/officeDocument/2006/customXml" ds:itemID="{C4D66457-4439-465F-97D3-2D134A1D68E3}"/>
</file>

<file path=customXml/itemProps3.xml><?xml version="1.0" encoding="utf-8"?>
<ds:datastoreItem xmlns:ds="http://schemas.openxmlformats.org/officeDocument/2006/customXml" ds:itemID="{2052FF69-0E71-453F-8C56-88BA755E5E14}"/>
</file>

<file path=customXml/itemProps4.xml><?xml version="1.0" encoding="utf-8"?>
<ds:datastoreItem xmlns:ds="http://schemas.openxmlformats.org/officeDocument/2006/customXml" ds:itemID="{C60577B9-0ECE-4024-B94D-8386CFD5BECF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270</Characters>
  <Application>Microsoft Office Word</Application>
  <DocSecurity>4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2013-03-20T06:45:00Z</cp:lastPrinted>
  <dcterms:created xsi:type="dcterms:W3CDTF">2016-03-16T15:21:00Z</dcterms:created>
  <dcterms:modified xsi:type="dcterms:W3CDTF">2016-03-16T15:21:00Z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