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4269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42690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الأهداف الإستراتيجية: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CA008451-DC8D-4156-AFF9-AC2060E8AADC}"/>
    <w:embedBold r:id="rId2" w:fontKey="{51514352-56CB-495E-86BA-C12AB492EC21}"/>
    <w:embedItalic r:id="rId3" w:fontKey="{8652AF1C-F2A6-4AF9-8419-53BA54E34343}"/>
    <w:embedBoldItalic r:id="rId4" w:fontKey="{64BE4F0A-56E2-40DB-B370-19B5A5E904D0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B9FA2F-0B52-405B-B36B-653E91DEC825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7A524BA-421A-4672-AFEC-A216C0D61A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24701A-D2DB-452C-BBD4-7F5BDFDEC6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CD3D15C-12F2-4070-8714-B91A732557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24269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97ECA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242690">
      <w:rPr>
        <w:rFonts w:cs="Times New Roman"/>
        <w:sz w:val="22"/>
      </w:rPr>
      <w:t>9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C2CC1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497ECA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496A3D" w:rsidP="0024269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242690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Pr="00076100" w:rsidRDefault="00496A3D" w:rsidP="00242690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242690">
            <w:rPr>
              <w:rFonts w:cs="Times New Roman"/>
              <w:szCs w:val="18"/>
            </w:rPr>
            <w:t>6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97ECA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56A4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334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2CC1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E53500-7EED-467C-B4E1-81C33ED8FC1B}"/>
</file>

<file path=customXml/itemProps2.xml><?xml version="1.0" encoding="utf-8"?>
<ds:datastoreItem xmlns:ds="http://schemas.openxmlformats.org/officeDocument/2006/customXml" ds:itemID="{8DC0AA64-28AD-4829-8F83-BF97298A3816}"/>
</file>

<file path=customXml/itemProps3.xml><?xml version="1.0" encoding="utf-8"?>
<ds:datastoreItem xmlns:ds="http://schemas.openxmlformats.org/officeDocument/2006/customXml" ds:itemID="{E9681D9F-8DE3-46CE-865B-300776F450C0}"/>
</file>

<file path=customXml/itemProps4.xml><?xml version="1.0" encoding="utf-8"?>
<ds:datastoreItem xmlns:ds="http://schemas.openxmlformats.org/officeDocument/2006/customXml" ds:itemID="{BBD9DF4B-0F75-473F-B1A7-75E45E1A07D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46</Words>
  <Characters>273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2016-02-16T16:44:00Z</cp:lastPrinted>
  <dcterms:created xsi:type="dcterms:W3CDTF">2016-03-16T15:19:00Z</dcterms:created>
  <dcterms:modified xsi:type="dcterms:W3CDTF">2016-03-16T15:19:00Z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