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 w14:paraId="02F7E1A6" w14:textId="77777777">
        <w:trPr>
          <w:trHeight w:val="1790"/>
        </w:trPr>
        <w:tc>
          <w:tcPr>
            <w:tcW w:w="1915" w:type="dxa"/>
            <w:shd w:val="clear" w:color="auto" w:fill="FFFFFF"/>
          </w:tcPr>
          <w:p w14:paraId="767FC31C" w14:textId="77777777" w:rsidR="00DA52CB" w:rsidRDefault="00305BCF" w:rsidP="001E4015">
            <w:bookmarkStart w:id="0" w:name="logo"/>
            <w:r>
              <w:rPr>
                <w:noProof/>
                <w:lang w:val="en-US"/>
              </w:rPr>
              <w:drawing>
                <wp:inline distT="0" distB="0" distL="0" distR="0" wp14:anchorId="4BA329DF" wp14:editId="4D8A32B1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691F72DD" w14:textId="3EA2B697" w:rsidR="001E4015" w:rsidRDefault="00D77B44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9ED88A" wp14:editId="55A1E38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13970" r="10160" b="5080"/>
                      <wp:wrapNone/>
                      <wp:docPr id="146217429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AA92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655B0A81" w14:textId="77777777" w:rsidR="00DA52CB" w:rsidRDefault="001E4015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070CBE59" w14:textId="77777777" w:rsidR="001E4015" w:rsidRDefault="001E4015" w:rsidP="00DA52CB">
            <w:pPr>
              <w:rPr>
                <w:rFonts w:ascii="Arial" w:hAnsi="Arial" w:cs="Arial"/>
                <w:szCs w:val="22"/>
              </w:rPr>
            </w:pPr>
          </w:p>
          <w:p w14:paraId="1E6CF9F1" w14:textId="0EEF02A0" w:rsidR="001E4015" w:rsidRPr="001E4015" w:rsidRDefault="001E4015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463"/>
            </w:tblGrid>
            <w:tr w:rsidR="00DA52CB" w14:paraId="23356C5F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55BD5443" w14:textId="732B80AD" w:rsidR="00DA52CB" w:rsidRPr="00D17232" w:rsidRDefault="003B6EFD" w:rsidP="00646488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 w:rsidRPr="00E07EDC">
                    <w:rPr>
                      <w:szCs w:val="22"/>
                    </w:rPr>
                    <w:t>LC/</w:t>
                  </w:r>
                  <w:r>
                    <w:rPr>
                      <w:szCs w:val="22"/>
                    </w:rPr>
                    <w:t>40</w:t>
                  </w:r>
                  <w:r w:rsidRPr="00E07EDC">
                    <w:rPr>
                      <w:szCs w:val="22"/>
                    </w:rPr>
                    <w:t>-WP/</w:t>
                  </w:r>
                  <w:r w:rsidR="001E4015">
                    <w:rPr>
                      <w:szCs w:val="22"/>
                    </w:rPr>
                    <w:t>xx</w:t>
                  </w:r>
                  <w:bookmarkEnd w:id="1"/>
                </w:p>
                <w:p w14:paraId="233E2C47" w14:textId="5AE37F29" w:rsidR="00A2022F" w:rsidRPr="00A2022F" w:rsidRDefault="001E4015" w:rsidP="00646488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Start w:id="7" w:name="date"/>
                  <w:bookmarkEnd w:id="2"/>
                  <w:bookmarkEnd w:id="3"/>
                  <w:bookmarkEnd w:id="4"/>
                  <w:bookmarkEnd w:id="5"/>
                  <w:bookmarkEnd w:id="6"/>
                  <w:proofErr w:type="gramStart"/>
                  <w:r>
                    <w:rPr>
                      <w:sz w:val="18"/>
                      <w:szCs w:val="18"/>
                    </w:rPr>
                    <w:t>../..</w:t>
                  </w:r>
                  <w:proofErr w:type="gramEnd"/>
                  <w:r>
                    <w:rPr>
                      <w:sz w:val="18"/>
                      <w:szCs w:val="18"/>
                    </w:rPr>
                    <w:t>/26</w:t>
                  </w:r>
                  <w:bookmarkEnd w:id="7"/>
                  <w:r w:rsidR="002172F3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8" w:name="info_paper"/>
                  <w:bookmarkEnd w:id="8"/>
                </w:p>
              </w:tc>
            </w:tr>
            <w:tr w:rsidR="00DA52CB" w14:paraId="20CC706D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538B446A" w14:textId="1EAAF66F" w:rsidR="00DA52CB" w:rsidRPr="00D17232" w:rsidRDefault="00DA52CB" w:rsidP="00646488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9" w:name="language"/>
                  <w:bookmarkEnd w:id="9"/>
                </w:p>
              </w:tc>
            </w:tr>
          </w:tbl>
          <w:p w14:paraId="5E01B7DF" w14:textId="4FE298A8"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03005F82" w14:textId="77777777" w:rsidR="003B6EFD" w:rsidRDefault="003B6EFD" w:rsidP="003B6EFD">
      <w:pPr>
        <w:tabs>
          <w:tab w:val="center" w:pos="4680"/>
        </w:tabs>
        <w:spacing w:before="240"/>
        <w:jc w:val="center"/>
        <w:rPr>
          <w:szCs w:val="22"/>
        </w:rPr>
      </w:pPr>
      <w:bookmarkStart w:id="10" w:name="text_above"/>
      <w:bookmarkStart w:id="11" w:name="title_below_city_from_to"/>
      <w:bookmarkEnd w:id="10"/>
      <w:bookmarkEnd w:id="11"/>
      <w:r>
        <w:rPr>
          <w:b/>
          <w:sz w:val="26"/>
          <w:szCs w:val="26"/>
        </w:rPr>
        <w:t>LEGAL COMMITTEE – 40TH SESSION</w:t>
      </w:r>
    </w:p>
    <w:p w14:paraId="405CBBE5" w14:textId="77777777" w:rsidR="003B6EFD" w:rsidRDefault="003B6EFD" w:rsidP="003B6EFD">
      <w:pPr>
        <w:tabs>
          <w:tab w:val="center" w:pos="4680"/>
        </w:tabs>
        <w:spacing w:before="120"/>
        <w:rPr>
          <w:szCs w:val="22"/>
        </w:rPr>
      </w:pPr>
      <w:r>
        <w:rPr>
          <w:szCs w:val="22"/>
        </w:rPr>
        <w:tab/>
        <w:t>(Montréal, 26 – 30 October 2026)</w:t>
      </w:r>
    </w:p>
    <w:p w14:paraId="7535B29A" w14:textId="77777777" w:rsidR="00DA52CB" w:rsidRPr="005B0D1C" w:rsidRDefault="00DA52CB" w:rsidP="00DA52CB">
      <w:pPr>
        <w:jc w:val="center"/>
        <w:rPr>
          <w:b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234"/>
        <w:gridCol w:w="7859"/>
      </w:tblGrid>
      <w:tr w:rsidR="001E4015" w:rsidRPr="00935C7F" w14:paraId="2A54041F" w14:textId="77777777" w:rsidTr="00EC082E">
        <w:tc>
          <w:tcPr>
            <w:tcW w:w="0" w:type="auto"/>
            <w:noWrap/>
          </w:tcPr>
          <w:p w14:paraId="2CB7208C" w14:textId="742EEF5A" w:rsidR="001E4015" w:rsidRPr="001E4015" w:rsidRDefault="001E4015" w:rsidP="00EC082E">
            <w:pPr>
              <w:spacing w:after="120"/>
              <w:rPr>
                <w:b/>
                <w:szCs w:val="22"/>
              </w:rPr>
            </w:pPr>
            <w:bookmarkStart w:id="12" w:name="agenda_item"/>
            <w:bookmarkEnd w:id="12"/>
            <w:r w:rsidRPr="001E401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08687647" w14:textId="38C74F8F" w:rsidR="001E4015" w:rsidRPr="001E4015" w:rsidRDefault="004413E3" w:rsidP="00EC082E">
            <w:p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E4015" w:rsidRPr="001E4015">
              <w:rPr>
                <w:b/>
                <w:szCs w:val="22"/>
              </w:rPr>
              <w:t>:</w:t>
            </w:r>
          </w:p>
        </w:tc>
        <w:tc>
          <w:tcPr>
            <w:tcW w:w="0" w:type="auto"/>
          </w:tcPr>
          <w:p w14:paraId="2A8E25FC" w14:textId="5143EBCD" w:rsidR="001E4015" w:rsidRPr="001E4015" w:rsidRDefault="004413E3" w:rsidP="00EC082E">
            <w:pPr>
              <w:spacing w:after="120"/>
              <w:ind w:left="15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Adoption of the Agenda</w:t>
            </w:r>
          </w:p>
        </w:tc>
      </w:tr>
      <w:tr w:rsidR="004413E3" w:rsidRPr="00935C7F" w14:paraId="11393168" w14:textId="77777777" w:rsidTr="00EC082E">
        <w:tc>
          <w:tcPr>
            <w:tcW w:w="0" w:type="auto"/>
            <w:noWrap/>
          </w:tcPr>
          <w:p w14:paraId="69994FFB" w14:textId="45858EA0" w:rsidR="004413E3" w:rsidRPr="001E4015" w:rsidRDefault="004413E3" w:rsidP="00DA52CB">
            <w:pPr>
              <w:rPr>
                <w:b/>
                <w:szCs w:val="22"/>
              </w:rPr>
            </w:pPr>
            <w:r w:rsidRPr="001E401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399E351D" w14:textId="7AECFC02" w:rsidR="004413E3" w:rsidRDefault="004413E3" w:rsidP="00DA52C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0" w:type="auto"/>
          </w:tcPr>
          <w:p w14:paraId="5D1E8DD5" w14:textId="77777777" w:rsidR="004413E3" w:rsidRPr="00B2033A" w:rsidRDefault="004413E3" w:rsidP="004413E3">
            <w:pPr>
              <w:tabs>
                <w:tab w:val="left" w:pos="720"/>
                <w:tab w:val="left" w:pos="1440"/>
                <w:tab w:val="left" w:pos="2160"/>
                <w:tab w:val="left" w:pos="2520"/>
                <w:tab w:val="left" w:pos="2880"/>
                <w:tab w:val="left" w:pos="7200"/>
                <w:tab w:val="left" w:pos="8640"/>
              </w:tabs>
              <w:ind w:left="1418" w:hanging="1418"/>
              <w:rPr>
                <w:b/>
                <w:bCs/>
                <w:szCs w:val="22"/>
              </w:rPr>
            </w:pPr>
            <w:r>
              <w:rPr>
                <w:b/>
              </w:rPr>
              <w:t>Consideration of the General Work Programme of the Legal Committee</w:t>
            </w:r>
          </w:p>
          <w:p w14:paraId="0EFDCD94" w14:textId="77777777" w:rsidR="004413E3" w:rsidRPr="00C549F5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>Processes and procedures for States to fulfil their obligations under Article 12 of the Chicago Convention;</w:t>
            </w:r>
          </w:p>
          <w:p w14:paraId="39C450F3" w14:textId="77777777" w:rsidR="004413E3" w:rsidRPr="009902D4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 xml:space="preserve">Review of the Role of the International Explosives Technical Commission under the </w:t>
            </w:r>
            <w:r w:rsidRPr="009902D4">
              <w:rPr>
                <w:i/>
                <w:iCs/>
              </w:rPr>
              <w:t>Convention on the Marking of Plastic Explosives for the Purpose of Detection</w:t>
            </w:r>
            <w:r>
              <w:t>;</w:t>
            </w:r>
          </w:p>
          <w:p w14:paraId="3B625E3B" w14:textId="77777777" w:rsidR="004413E3" w:rsidRPr="00C549F5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 xml:space="preserve">International legal aspects of unmanned (pilotless) aircraft operations and integration into civil aviation; </w:t>
            </w:r>
          </w:p>
          <w:p w14:paraId="47C5E31C" w14:textId="77777777" w:rsidR="004413E3" w:rsidRPr="009902D4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>Promotion of the ratification of international air law instruments;</w:t>
            </w:r>
          </w:p>
          <w:p w14:paraId="0DA695AC" w14:textId="77777777" w:rsidR="004413E3" w:rsidRPr="00C549F5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 xml:space="preserve">Acts or offences of concern to the international aviation community, including cyber threats, that may not be adequately covered by existing air law instruments; </w:t>
            </w:r>
          </w:p>
          <w:p w14:paraId="4AC89B8F" w14:textId="77777777" w:rsidR="004413E3" w:rsidRPr="00D2296A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  <w:rPr>
                <w:rFonts w:asciiTheme="majorBidi" w:hAnsiTheme="majorBidi" w:cstheme="majorBidi"/>
                <w:szCs w:val="22"/>
                <w:lang w:val="en-US"/>
              </w:rPr>
            </w:pPr>
            <w:r>
              <w:t xml:space="preserve">Study of international legal issues relating to global satellite systems and services supporting international air navigation services; </w:t>
            </w:r>
          </w:p>
          <w:p w14:paraId="0D04A002" w14:textId="77777777" w:rsidR="004413E3" w:rsidRPr="009902D4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</w:pPr>
            <w:r>
              <w:t>International carriage by air and data protection laws; and</w:t>
            </w:r>
          </w:p>
          <w:p w14:paraId="056866B7" w14:textId="33F0A68D" w:rsidR="004413E3" w:rsidRPr="004413E3" w:rsidRDefault="004413E3" w:rsidP="004413E3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1134"/>
              </w:tabs>
              <w:ind w:left="340" w:hanging="340"/>
              <w:contextualSpacing w:val="0"/>
            </w:pPr>
            <w:r>
              <w:rPr>
                <w:rFonts w:asciiTheme="majorBidi" w:hAnsiTheme="majorBidi" w:cstheme="majorBidi"/>
                <w:szCs w:val="22"/>
                <w:lang w:val="en-US" w:eastAsia="zh-CN"/>
              </w:rPr>
              <w:t>Legal review of the analysis completed by the Air Transport Regulation Panel of the Application of Article 15 of the Chicago Convention</w:t>
            </w:r>
            <w:r>
              <w:t xml:space="preserve">. </w:t>
            </w:r>
          </w:p>
        </w:tc>
      </w:tr>
      <w:tr w:rsidR="004413E3" w:rsidRPr="00935C7F" w14:paraId="0A201DE0" w14:textId="77777777" w:rsidTr="00EC082E">
        <w:tc>
          <w:tcPr>
            <w:tcW w:w="0" w:type="auto"/>
            <w:noWrap/>
          </w:tcPr>
          <w:p w14:paraId="044730A8" w14:textId="44145D5A" w:rsidR="004413E3" w:rsidRPr="001E4015" w:rsidRDefault="004413E3" w:rsidP="004413E3">
            <w:pPr>
              <w:spacing w:before="120"/>
              <w:rPr>
                <w:b/>
                <w:szCs w:val="22"/>
              </w:rPr>
            </w:pPr>
            <w:r w:rsidRPr="00BE3009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3A22542E" w14:textId="708CD40E" w:rsidR="004413E3" w:rsidRDefault="004413E3" w:rsidP="004413E3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0" w:type="auto"/>
          </w:tcPr>
          <w:p w14:paraId="52044D8E" w14:textId="2B020D99" w:rsidR="004413E3" w:rsidRDefault="004413E3" w:rsidP="004413E3">
            <w:pPr>
              <w:tabs>
                <w:tab w:val="left" w:pos="1440"/>
                <w:tab w:val="left" w:pos="1915"/>
                <w:tab w:val="left" w:pos="2160"/>
                <w:tab w:val="left" w:pos="2340"/>
                <w:tab w:val="left" w:pos="2880"/>
                <w:tab w:val="left" w:pos="7200"/>
                <w:tab w:val="left" w:pos="8640"/>
              </w:tabs>
              <w:spacing w:before="12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Review of the General Work Programme of the Legal Committee</w:t>
            </w:r>
          </w:p>
        </w:tc>
      </w:tr>
      <w:tr w:rsidR="004413E3" w:rsidRPr="00935C7F" w14:paraId="3F0B0DE3" w14:textId="77777777" w:rsidTr="00EC082E">
        <w:tc>
          <w:tcPr>
            <w:tcW w:w="0" w:type="auto"/>
            <w:noWrap/>
          </w:tcPr>
          <w:p w14:paraId="3C326FA9" w14:textId="5C4E2275" w:rsidR="004413E3" w:rsidRPr="001E4015" w:rsidRDefault="004413E3" w:rsidP="004413E3">
            <w:pPr>
              <w:spacing w:before="120"/>
              <w:rPr>
                <w:b/>
                <w:szCs w:val="22"/>
              </w:rPr>
            </w:pPr>
            <w:r w:rsidRPr="00BE3009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75F27D9C" w14:textId="65B01CB0" w:rsidR="004413E3" w:rsidRDefault="004413E3" w:rsidP="004413E3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0" w:type="auto"/>
          </w:tcPr>
          <w:p w14:paraId="72C9B3FE" w14:textId="694C3109" w:rsidR="004413E3" w:rsidRDefault="004413E3" w:rsidP="004413E3">
            <w:pPr>
              <w:tabs>
                <w:tab w:val="left" w:pos="720"/>
                <w:tab w:val="left" w:pos="1080"/>
                <w:tab w:val="left" w:pos="1440"/>
                <w:tab w:val="left" w:pos="1915"/>
                <w:tab w:val="left" w:pos="2160"/>
                <w:tab w:val="left" w:pos="2340"/>
                <w:tab w:val="left" w:pos="2880"/>
                <w:tab w:val="left" w:pos="7200"/>
                <w:tab w:val="left" w:pos="8640"/>
              </w:tabs>
              <w:spacing w:before="120"/>
              <w:ind w:left="1080" w:hanging="1080"/>
              <w:rPr>
                <w:b/>
                <w:bCs/>
                <w:szCs w:val="22"/>
              </w:rPr>
            </w:pPr>
            <w:r w:rsidRPr="00D72DA1">
              <w:rPr>
                <w:b/>
                <w:bCs/>
                <w:szCs w:val="22"/>
              </w:rPr>
              <w:t xml:space="preserve">Election of </w:t>
            </w:r>
            <w:r>
              <w:rPr>
                <w:b/>
                <w:bCs/>
                <w:szCs w:val="22"/>
              </w:rPr>
              <w:t>the</w:t>
            </w:r>
            <w:r w:rsidRPr="00D72DA1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 xml:space="preserve">Vice </w:t>
            </w:r>
            <w:r w:rsidRPr="00D72DA1">
              <w:rPr>
                <w:b/>
                <w:bCs/>
                <w:szCs w:val="22"/>
              </w:rPr>
              <w:t>Chairperson</w:t>
            </w:r>
            <w:r>
              <w:rPr>
                <w:b/>
                <w:bCs/>
                <w:szCs w:val="22"/>
              </w:rPr>
              <w:t>s</w:t>
            </w:r>
            <w:r w:rsidRPr="00D72DA1">
              <w:rPr>
                <w:b/>
                <w:bCs/>
                <w:szCs w:val="22"/>
              </w:rPr>
              <w:t xml:space="preserve"> of the Committee </w:t>
            </w:r>
          </w:p>
        </w:tc>
      </w:tr>
      <w:tr w:rsidR="004413E3" w:rsidRPr="00935C7F" w14:paraId="2C560A6A" w14:textId="77777777" w:rsidTr="00EC082E">
        <w:tc>
          <w:tcPr>
            <w:tcW w:w="0" w:type="auto"/>
            <w:noWrap/>
          </w:tcPr>
          <w:p w14:paraId="5DF53045" w14:textId="3C8CB766" w:rsidR="004413E3" w:rsidRPr="001E4015" w:rsidRDefault="004413E3" w:rsidP="004413E3">
            <w:pPr>
              <w:spacing w:before="120"/>
              <w:rPr>
                <w:b/>
                <w:szCs w:val="22"/>
              </w:rPr>
            </w:pPr>
            <w:r w:rsidRPr="00BE3009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2249AC4C" w14:textId="304972AA" w:rsidR="004413E3" w:rsidRDefault="004413E3" w:rsidP="004413E3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0" w:type="auto"/>
          </w:tcPr>
          <w:p w14:paraId="7F63A24B" w14:textId="63A58D93" w:rsidR="004413E3" w:rsidRDefault="004413E3" w:rsidP="004413E3">
            <w:pPr>
              <w:spacing w:before="120"/>
              <w:ind w:left="15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Date, place and agenda of the 41st Session of the Legal Committee</w:t>
            </w:r>
          </w:p>
        </w:tc>
      </w:tr>
      <w:tr w:rsidR="004413E3" w:rsidRPr="00935C7F" w14:paraId="2C761E94" w14:textId="77777777" w:rsidTr="00EC082E">
        <w:tc>
          <w:tcPr>
            <w:tcW w:w="0" w:type="auto"/>
            <w:noWrap/>
          </w:tcPr>
          <w:p w14:paraId="67E6A6A8" w14:textId="7D64962C" w:rsidR="004413E3" w:rsidRPr="001E4015" w:rsidRDefault="004413E3" w:rsidP="004413E3">
            <w:pPr>
              <w:spacing w:before="120"/>
              <w:rPr>
                <w:b/>
                <w:szCs w:val="22"/>
              </w:rPr>
            </w:pPr>
            <w:r w:rsidRPr="00BE3009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16945BFE" w14:textId="0CC0BEB9" w:rsidR="004413E3" w:rsidRDefault="004413E3" w:rsidP="004413E3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0" w:type="auto"/>
          </w:tcPr>
          <w:p w14:paraId="5499D466" w14:textId="7691D4B0" w:rsidR="004413E3" w:rsidRDefault="004413E3" w:rsidP="004413E3">
            <w:pPr>
              <w:spacing w:before="120"/>
              <w:ind w:left="15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Any other business</w:t>
            </w:r>
          </w:p>
        </w:tc>
      </w:tr>
      <w:tr w:rsidR="004413E3" w:rsidRPr="00935C7F" w14:paraId="09560EE1" w14:textId="77777777" w:rsidTr="00EC082E">
        <w:tc>
          <w:tcPr>
            <w:tcW w:w="0" w:type="auto"/>
            <w:noWrap/>
          </w:tcPr>
          <w:p w14:paraId="5DD2D0B2" w14:textId="16E21930" w:rsidR="004413E3" w:rsidRPr="001E4015" w:rsidRDefault="004413E3" w:rsidP="004413E3">
            <w:pPr>
              <w:spacing w:before="120"/>
              <w:rPr>
                <w:b/>
                <w:szCs w:val="22"/>
              </w:rPr>
            </w:pPr>
            <w:r w:rsidRPr="00BE3009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</w:tcPr>
          <w:p w14:paraId="7B9D2064" w14:textId="59618650" w:rsidR="004413E3" w:rsidRDefault="004413E3" w:rsidP="004413E3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0" w:type="auto"/>
          </w:tcPr>
          <w:p w14:paraId="55F09377" w14:textId="61981149" w:rsidR="004413E3" w:rsidRDefault="004413E3" w:rsidP="004413E3">
            <w:pPr>
              <w:spacing w:before="120"/>
              <w:ind w:left="15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Report on work done at the Session</w:t>
            </w:r>
          </w:p>
        </w:tc>
      </w:tr>
    </w:tbl>
    <w:p w14:paraId="038AA7A0" w14:textId="317ECC44" w:rsidR="00DA52CB" w:rsidRDefault="00DA52CB" w:rsidP="00DA52CB">
      <w:pPr>
        <w:jc w:val="center"/>
        <w:rPr>
          <w:b/>
          <w:szCs w:val="22"/>
        </w:rPr>
      </w:pPr>
    </w:p>
    <w:p w14:paraId="5CE1A071" w14:textId="77777777" w:rsidR="003B6EFD" w:rsidRPr="007307A8" w:rsidRDefault="003B6EFD" w:rsidP="00DA52CB">
      <w:pPr>
        <w:jc w:val="center"/>
        <w:rPr>
          <w:b/>
          <w:szCs w:val="22"/>
        </w:rPr>
      </w:pPr>
    </w:p>
    <w:p w14:paraId="10A60853" w14:textId="3DA76296" w:rsidR="009A0CAB" w:rsidRPr="009A0CAB" w:rsidRDefault="009A0CAB" w:rsidP="001E4015">
      <w:pPr>
        <w:ind w:left="1080" w:right="1080"/>
        <w:jc w:val="center"/>
        <w:rPr>
          <w:b/>
          <w:bCs/>
          <w:szCs w:val="22"/>
        </w:rPr>
      </w:pPr>
      <w:bookmarkStart w:id="13" w:name="presented_by"/>
      <w:r w:rsidRPr="009A0CAB">
        <w:rPr>
          <w:b/>
          <w:bCs/>
          <w:szCs w:val="22"/>
        </w:rPr>
        <w:t>TITLE</w:t>
      </w:r>
    </w:p>
    <w:p w14:paraId="4B867F20" w14:textId="77777777" w:rsidR="009A0CAB" w:rsidRDefault="009A0CAB" w:rsidP="001E4015">
      <w:pPr>
        <w:ind w:left="1080" w:right="1080"/>
        <w:jc w:val="center"/>
        <w:rPr>
          <w:szCs w:val="22"/>
        </w:rPr>
      </w:pPr>
    </w:p>
    <w:p w14:paraId="2872106D" w14:textId="219C7F04" w:rsidR="00DA52CB" w:rsidRPr="007307A8" w:rsidRDefault="001E4015" w:rsidP="001E4015">
      <w:pPr>
        <w:ind w:left="1080" w:right="1080"/>
        <w:jc w:val="center"/>
        <w:rPr>
          <w:szCs w:val="22"/>
        </w:rPr>
      </w:pPr>
      <w:r>
        <w:rPr>
          <w:szCs w:val="22"/>
        </w:rPr>
        <w:t xml:space="preserve">(Presented by </w:t>
      </w:r>
      <w:r w:rsidR="00EB2B44">
        <w:rPr>
          <w:szCs w:val="22"/>
        </w:rPr>
        <w:t>…</w:t>
      </w:r>
      <w:r>
        <w:rPr>
          <w:szCs w:val="22"/>
        </w:rPr>
        <w:t>)</w:t>
      </w:r>
      <w:bookmarkEnd w:id="13"/>
    </w:p>
    <w:p w14:paraId="2272BC09" w14:textId="7631AC28" w:rsidR="00DA52CB" w:rsidRPr="00EC082E" w:rsidRDefault="001E4015" w:rsidP="00EC082E">
      <w:pPr>
        <w:jc w:val="center"/>
        <w:rPr>
          <w:szCs w:val="22"/>
        </w:rPr>
      </w:pPr>
      <w:bookmarkStart w:id="14" w:name="addendum_below_title"/>
      <w:bookmarkEnd w:id="14"/>
      <w:r>
        <w:rPr>
          <w:b/>
          <w:szCs w:val="22"/>
        </w:rPr>
        <w:t xml:space="preserve"> </w:t>
      </w:r>
      <w:bookmarkStart w:id="15" w:name="document_no_below_title"/>
      <w:bookmarkEnd w:id="15"/>
    </w:p>
    <w:p w14:paraId="6D489202" w14:textId="77777777" w:rsidR="001E4015" w:rsidRDefault="001E4015" w:rsidP="001E4015">
      <w:pPr>
        <w:pStyle w:val="1Heading"/>
      </w:pPr>
      <w:bookmarkStart w:id="16" w:name="summary_box"/>
      <w:bookmarkStart w:id="17" w:name="beginning"/>
      <w:bookmarkEnd w:id="16"/>
      <w:bookmarkEnd w:id="17"/>
      <w:r>
        <w:t>INTRODUCTION</w:t>
      </w:r>
    </w:p>
    <w:p w14:paraId="64109D17" w14:textId="77777777" w:rsidR="001E4015" w:rsidRDefault="001E4015" w:rsidP="001E4015">
      <w:pPr>
        <w:pStyle w:val="2Para"/>
      </w:pPr>
      <w:r>
        <w:t>...</w:t>
      </w:r>
    </w:p>
    <w:p w14:paraId="504FDA5D" w14:textId="732D1BD4" w:rsidR="00D02FE3" w:rsidRDefault="00D02FE3" w:rsidP="001E4015">
      <w:pPr>
        <w:pStyle w:val="2Para"/>
      </w:pPr>
      <w:r>
        <w:t>…</w:t>
      </w:r>
    </w:p>
    <w:p w14:paraId="19B8462B" w14:textId="346AB529" w:rsidR="001E4015" w:rsidRDefault="00EA7C72" w:rsidP="001E4015">
      <w:pPr>
        <w:pStyle w:val="1Heading"/>
      </w:pPr>
      <w:r>
        <w:lastRenderedPageBreak/>
        <w:t>XXXXXXXX</w:t>
      </w:r>
    </w:p>
    <w:p w14:paraId="6653FA9F" w14:textId="2728E8BB" w:rsidR="001E4015" w:rsidRDefault="00D02FE3" w:rsidP="001E4015">
      <w:pPr>
        <w:pStyle w:val="2Para"/>
      </w:pPr>
      <w:r>
        <w:t>…</w:t>
      </w:r>
    </w:p>
    <w:p w14:paraId="0F4824DF" w14:textId="5CAFE279" w:rsidR="00D02FE3" w:rsidRDefault="00D02FE3" w:rsidP="001E4015">
      <w:pPr>
        <w:pStyle w:val="2Para"/>
      </w:pPr>
      <w:r>
        <w:t>…</w:t>
      </w:r>
    </w:p>
    <w:p w14:paraId="7B3FCE80" w14:textId="6244F9D5" w:rsidR="00EA7C72" w:rsidRDefault="00EA7C72" w:rsidP="00D91E81">
      <w:pPr>
        <w:pStyle w:val="1Heading"/>
        <w:tabs>
          <w:tab w:val="num" w:pos="720"/>
          <w:tab w:val="num" w:pos="851"/>
          <w:tab w:val="num" w:pos="6533"/>
        </w:tabs>
        <w:spacing w:before="360" w:after="240"/>
      </w:pPr>
      <w:r>
        <w:t>ACTION BY THE COMMITTEE</w:t>
      </w:r>
    </w:p>
    <w:p w14:paraId="13BE06F0" w14:textId="6E521623" w:rsidR="00646488" w:rsidRPr="00646488" w:rsidRDefault="00646488" w:rsidP="00646488">
      <w:pPr>
        <w:pStyle w:val="2Para"/>
        <w:rPr>
          <w:lang w:val="en-US"/>
        </w:rPr>
      </w:pPr>
      <w:r>
        <w:rPr>
          <w:lang w:val="en-US"/>
        </w:rPr>
        <w:t>…</w:t>
      </w:r>
    </w:p>
    <w:p w14:paraId="536B1840" w14:textId="77777777" w:rsidR="00DA52CB" w:rsidRDefault="00DA52CB" w:rsidP="001E4015"/>
    <w:p w14:paraId="74B60EFE" w14:textId="77777777" w:rsidR="00227C29" w:rsidRDefault="00227C29" w:rsidP="001E4015"/>
    <w:p w14:paraId="11821B7C" w14:textId="77777777" w:rsidR="003B6EFD" w:rsidRDefault="003B6EFD" w:rsidP="001E4015"/>
    <w:p w14:paraId="0DFEED70" w14:textId="77777777" w:rsidR="003B6EFD" w:rsidRDefault="003B6EFD" w:rsidP="001E4015"/>
    <w:p w14:paraId="602A2390" w14:textId="0EF3DE1B" w:rsidR="00FE6475" w:rsidRDefault="00A62B17" w:rsidP="00A62B17">
      <w:pPr>
        <w:jc w:val="center"/>
      </w:pPr>
      <w:r>
        <w:t>— END —</w:t>
      </w:r>
    </w:p>
    <w:sectPr w:rsidR="00FE6475" w:rsidSect="00C448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0AF5E" w14:textId="77777777" w:rsidR="001177FF" w:rsidRDefault="001177FF">
      <w:r>
        <w:separator/>
      </w:r>
    </w:p>
  </w:endnote>
  <w:endnote w:type="continuationSeparator" w:id="0">
    <w:p w14:paraId="19C72424" w14:textId="77777777" w:rsidR="001177FF" w:rsidRDefault="0011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081E8" w14:textId="77777777" w:rsidR="00AF2B04" w:rsidRDefault="00AF2B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EC12" w14:textId="77777777" w:rsidR="00AF2B04" w:rsidRDefault="00AF2B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9DBF" w14:textId="68F9A48B" w:rsidR="00AF2B04" w:rsidRPr="00DC273C" w:rsidRDefault="00AF2B04" w:rsidP="00DC27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F97B" w14:textId="77777777" w:rsidR="001177FF" w:rsidRDefault="001177FF">
      <w:r>
        <w:separator/>
      </w:r>
    </w:p>
  </w:footnote>
  <w:footnote w:type="continuationSeparator" w:id="0">
    <w:p w14:paraId="2F5C2DE0" w14:textId="77777777" w:rsidR="001177FF" w:rsidRDefault="00117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8CEAD" w14:textId="77777777" w:rsidR="00F04D7D" w:rsidRDefault="005C1AD9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04D7D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63"/>
    </w:tblGrid>
    <w:tr w:rsidR="00F04D7D" w14:paraId="2CA7A5B1" w14:textId="77777777">
      <w:tc>
        <w:tcPr>
          <w:tcW w:w="0" w:type="auto"/>
        </w:tcPr>
        <w:p w14:paraId="0AFD8311" w14:textId="2E3AA6C0" w:rsidR="00F04D7D" w:rsidRPr="005945C7" w:rsidRDefault="00EA7C72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18" w:name="document_no_header_even"/>
          <w:r>
            <w:rPr>
              <w:szCs w:val="22"/>
            </w:rPr>
            <w:t>LC/40</w:t>
          </w:r>
          <w:r w:rsidR="001E4015">
            <w:rPr>
              <w:szCs w:val="22"/>
            </w:rPr>
            <w:t>-WP/xx</w:t>
          </w:r>
          <w:bookmarkEnd w:id="18"/>
        </w:p>
        <w:p w14:paraId="38E10C75" w14:textId="7E937D96" w:rsidR="00F04D7D" w:rsidRPr="00871292" w:rsidRDefault="00F04D7D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19" w:name="related_to_header_even"/>
          <w:bookmarkStart w:id="20" w:name="addendum_corrigendum_header_even"/>
          <w:bookmarkEnd w:id="19"/>
          <w:bookmarkEnd w:id="20"/>
        </w:p>
      </w:tc>
    </w:tr>
  </w:tbl>
  <w:p w14:paraId="368C5231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A09D" w14:textId="77777777"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04D7D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63"/>
    </w:tblGrid>
    <w:tr w:rsidR="00F04D7D" w14:paraId="144AB6ED" w14:textId="77777777">
      <w:trPr>
        <w:jc w:val="right"/>
      </w:trPr>
      <w:tc>
        <w:tcPr>
          <w:tcW w:w="0" w:type="auto"/>
        </w:tcPr>
        <w:p w14:paraId="28E92C06" w14:textId="6E0F88E8" w:rsidR="00F04D7D" w:rsidRPr="002B6E6F" w:rsidRDefault="002F58D4" w:rsidP="000A3BF2">
          <w:pPr>
            <w:rPr>
              <w:sz w:val="18"/>
              <w:szCs w:val="18"/>
            </w:rPr>
          </w:pPr>
          <w:r>
            <w:rPr>
              <w:szCs w:val="22"/>
            </w:rPr>
            <w:t>LC/40-WP/xx</w:t>
          </w:r>
          <w:bookmarkStart w:id="21" w:name="related_to_header_odd"/>
          <w:bookmarkStart w:id="22" w:name="addendum_corrigendum_header_odd"/>
          <w:bookmarkEnd w:id="21"/>
          <w:bookmarkEnd w:id="22"/>
          <w:r w:rsidRPr="002B6E6F">
            <w:rPr>
              <w:sz w:val="18"/>
              <w:szCs w:val="18"/>
            </w:rPr>
            <w:t xml:space="preserve"> </w:t>
          </w:r>
        </w:p>
      </w:tc>
    </w:tr>
  </w:tbl>
  <w:p w14:paraId="11586649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67FCE" w14:textId="77777777" w:rsidR="00AF2B04" w:rsidRDefault="00AF2B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5D38"/>
    <w:multiLevelType w:val="hybridMultilevel"/>
    <w:tmpl w:val="D5105370"/>
    <w:lvl w:ilvl="0" w:tplc="F9167616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 w15:restartNumberingAfterBreak="0">
    <w:nsid w:val="0CB936FA"/>
    <w:multiLevelType w:val="multilevel"/>
    <w:tmpl w:val="10B69C48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 w15:restartNumberingAfterBreak="0">
    <w:nsid w:val="14FD7560"/>
    <w:multiLevelType w:val="hybridMultilevel"/>
    <w:tmpl w:val="D68C5FF2"/>
    <w:lvl w:ilvl="0" w:tplc="B718889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8F14BF"/>
    <w:multiLevelType w:val="multilevel"/>
    <w:tmpl w:val="136EDE8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17F2398"/>
    <w:multiLevelType w:val="hybridMultilevel"/>
    <w:tmpl w:val="723E472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B6AF8"/>
    <w:multiLevelType w:val="multilevel"/>
    <w:tmpl w:val="28B87FA8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7" w15:restartNumberingAfterBreak="0">
    <w:nsid w:val="46DF12DC"/>
    <w:multiLevelType w:val="multilevel"/>
    <w:tmpl w:val="8112FD2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DD40C8A"/>
    <w:multiLevelType w:val="hybridMultilevel"/>
    <w:tmpl w:val="732A8E7E"/>
    <w:lvl w:ilvl="0" w:tplc="303A752C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B4596"/>
    <w:multiLevelType w:val="hybridMultilevel"/>
    <w:tmpl w:val="FA5EB0FC"/>
    <w:lvl w:ilvl="0" w:tplc="10090011">
      <w:start w:val="1"/>
      <w:numFmt w:val="decimal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D6761"/>
    <w:multiLevelType w:val="hybridMultilevel"/>
    <w:tmpl w:val="77C8959A"/>
    <w:lvl w:ilvl="0" w:tplc="9000EB7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E61BA"/>
    <w:multiLevelType w:val="multilevel"/>
    <w:tmpl w:val="CFEC2B0A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442921857">
    <w:abstractNumId w:val="12"/>
  </w:num>
  <w:num w:numId="2" w16cid:durableId="1649746221">
    <w:abstractNumId w:val="1"/>
  </w:num>
  <w:num w:numId="3" w16cid:durableId="1025251139">
    <w:abstractNumId w:val="10"/>
  </w:num>
  <w:num w:numId="4" w16cid:durableId="1323967163">
    <w:abstractNumId w:val="11"/>
  </w:num>
  <w:num w:numId="5" w16cid:durableId="1649942225">
    <w:abstractNumId w:val="13"/>
  </w:num>
  <w:num w:numId="6" w16cid:durableId="953097359">
    <w:abstractNumId w:val="8"/>
  </w:num>
  <w:num w:numId="7" w16cid:durableId="97525926">
    <w:abstractNumId w:val="2"/>
  </w:num>
  <w:num w:numId="8" w16cid:durableId="595292351">
    <w:abstractNumId w:val="3"/>
  </w:num>
  <w:num w:numId="9" w16cid:durableId="188565764">
    <w:abstractNumId w:val="6"/>
  </w:num>
  <w:num w:numId="10" w16cid:durableId="804196498">
    <w:abstractNumId w:val="7"/>
  </w:num>
  <w:num w:numId="11" w16cid:durableId="307714384">
    <w:abstractNumId w:val="4"/>
  </w:num>
  <w:num w:numId="12" w16cid:durableId="1446539484">
    <w:abstractNumId w:val="0"/>
  </w:num>
  <w:num w:numId="13" w16cid:durableId="406655568">
    <w:abstractNumId w:val="5"/>
  </w:num>
  <w:num w:numId="14" w16cid:durableId="1292595577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1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9C7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4B94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177FF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015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104A"/>
    <w:rsid w:val="00215B2F"/>
    <w:rsid w:val="00216253"/>
    <w:rsid w:val="002172F3"/>
    <w:rsid w:val="002221F7"/>
    <w:rsid w:val="00227C29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58D4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4DD4"/>
    <w:rsid w:val="00387C77"/>
    <w:rsid w:val="00390A97"/>
    <w:rsid w:val="00390B1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6EFD"/>
    <w:rsid w:val="003B7F01"/>
    <w:rsid w:val="003C3311"/>
    <w:rsid w:val="003C65F3"/>
    <w:rsid w:val="003D02BC"/>
    <w:rsid w:val="003E01C8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368D2"/>
    <w:rsid w:val="00440F86"/>
    <w:rsid w:val="004413E3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D21C7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54787"/>
    <w:rsid w:val="005623E0"/>
    <w:rsid w:val="0056386E"/>
    <w:rsid w:val="005721F1"/>
    <w:rsid w:val="00585E9B"/>
    <w:rsid w:val="005919E5"/>
    <w:rsid w:val="00591F3C"/>
    <w:rsid w:val="00596F25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6488"/>
    <w:rsid w:val="00647D1A"/>
    <w:rsid w:val="00656C39"/>
    <w:rsid w:val="00662BA9"/>
    <w:rsid w:val="00671079"/>
    <w:rsid w:val="00673E01"/>
    <w:rsid w:val="00674154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C663B"/>
    <w:rsid w:val="006D3694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204AD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105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A7528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5C7F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3998"/>
    <w:rsid w:val="0097633F"/>
    <w:rsid w:val="00977517"/>
    <w:rsid w:val="00982722"/>
    <w:rsid w:val="0098386B"/>
    <w:rsid w:val="00983E0C"/>
    <w:rsid w:val="009935B1"/>
    <w:rsid w:val="009A0CAB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0241E"/>
    <w:rsid w:val="00A111A5"/>
    <w:rsid w:val="00A139D8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2B17"/>
    <w:rsid w:val="00A635C7"/>
    <w:rsid w:val="00A705A8"/>
    <w:rsid w:val="00A721F8"/>
    <w:rsid w:val="00A737B5"/>
    <w:rsid w:val="00A77433"/>
    <w:rsid w:val="00A77DEF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17F43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037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4592B"/>
    <w:rsid w:val="00C50BCA"/>
    <w:rsid w:val="00C5363D"/>
    <w:rsid w:val="00C57ED2"/>
    <w:rsid w:val="00C64B08"/>
    <w:rsid w:val="00C7576C"/>
    <w:rsid w:val="00C77602"/>
    <w:rsid w:val="00C81386"/>
    <w:rsid w:val="00C83CDD"/>
    <w:rsid w:val="00C855D6"/>
    <w:rsid w:val="00C85D20"/>
    <w:rsid w:val="00C874A1"/>
    <w:rsid w:val="00C87F46"/>
    <w:rsid w:val="00C95B95"/>
    <w:rsid w:val="00C97EA1"/>
    <w:rsid w:val="00CA529A"/>
    <w:rsid w:val="00CB15A3"/>
    <w:rsid w:val="00CB185A"/>
    <w:rsid w:val="00CB5154"/>
    <w:rsid w:val="00CC0E60"/>
    <w:rsid w:val="00CC236C"/>
    <w:rsid w:val="00CC3D6D"/>
    <w:rsid w:val="00CC4486"/>
    <w:rsid w:val="00CD0714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1AE1"/>
    <w:rsid w:val="00D02F31"/>
    <w:rsid w:val="00D02FE3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77B44"/>
    <w:rsid w:val="00D80819"/>
    <w:rsid w:val="00D809BA"/>
    <w:rsid w:val="00D825DF"/>
    <w:rsid w:val="00D83CA5"/>
    <w:rsid w:val="00D84FE8"/>
    <w:rsid w:val="00D86A87"/>
    <w:rsid w:val="00D90E8F"/>
    <w:rsid w:val="00D91E81"/>
    <w:rsid w:val="00D9353B"/>
    <w:rsid w:val="00D95498"/>
    <w:rsid w:val="00DA2257"/>
    <w:rsid w:val="00DA3593"/>
    <w:rsid w:val="00DA52CB"/>
    <w:rsid w:val="00DA68DD"/>
    <w:rsid w:val="00DA7B83"/>
    <w:rsid w:val="00DB1BF5"/>
    <w:rsid w:val="00DC1F9C"/>
    <w:rsid w:val="00DC273C"/>
    <w:rsid w:val="00DC3C0A"/>
    <w:rsid w:val="00DC5179"/>
    <w:rsid w:val="00DC7D5D"/>
    <w:rsid w:val="00DF3F20"/>
    <w:rsid w:val="00DF41E7"/>
    <w:rsid w:val="00DF6D1F"/>
    <w:rsid w:val="00E003E0"/>
    <w:rsid w:val="00E030A9"/>
    <w:rsid w:val="00E0732C"/>
    <w:rsid w:val="00E11074"/>
    <w:rsid w:val="00E1566C"/>
    <w:rsid w:val="00E20AB0"/>
    <w:rsid w:val="00E22BFE"/>
    <w:rsid w:val="00E36F93"/>
    <w:rsid w:val="00E37BBC"/>
    <w:rsid w:val="00E446F9"/>
    <w:rsid w:val="00E47831"/>
    <w:rsid w:val="00E51716"/>
    <w:rsid w:val="00E54A02"/>
    <w:rsid w:val="00E63CD1"/>
    <w:rsid w:val="00E71E4C"/>
    <w:rsid w:val="00E7481E"/>
    <w:rsid w:val="00E76A9B"/>
    <w:rsid w:val="00E855E9"/>
    <w:rsid w:val="00E93965"/>
    <w:rsid w:val="00E94026"/>
    <w:rsid w:val="00E95BF7"/>
    <w:rsid w:val="00EA124A"/>
    <w:rsid w:val="00EA20B7"/>
    <w:rsid w:val="00EA3206"/>
    <w:rsid w:val="00EA7C72"/>
    <w:rsid w:val="00EA7E74"/>
    <w:rsid w:val="00EB0013"/>
    <w:rsid w:val="00EB1C9E"/>
    <w:rsid w:val="00EB2B44"/>
    <w:rsid w:val="00EB5531"/>
    <w:rsid w:val="00EB5F89"/>
    <w:rsid w:val="00EB6550"/>
    <w:rsid w:val="00EC082E"/>
    <w:rsid w:val="00ED38C8"/>
    <w:rsid w:val="00ED5F86"/>
    <w:rsid w:val="00EF2A4C"/>
    <w:rsid w:val="00F04D7D"/>
    <w:rsid w:val="00F05368"/>
    <w:rsid w:val="00F11D94"/>
    <w:rsid w:val="00F12014"/>
    <w:rsid w:val="00F16168"/>
    <w:rsid w:val="00F2309D"/>
    <w:rsid w:val="00F26CCC"/>
    <w:rsid w:val="00F33F91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3965EB"/>
  <w15:docId w15:val="{1B33CEE3-39C8-47F6-AB03-53F3DD6C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01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9A2153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1E401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D83CA5"/>
    <w:pPr>
      <w:numPr>
        <w:ilvl w:val="2"/>
        <w:numId w:val="7"/>
      </w:numPr>
      <w:tabs>
        <w:tab w:val="num" w:pos="36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D83CA5"/>
    <w:pPr>
      <w:numPr>
        <w:ilvl w:val="3"/>
        <w:numId w:val="10"/>
      </w:numPr>
      <w:tabs>
        <w:tab w:val="num" w:pos="360"/>
      </w:tabs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D83CA5"/>
    <w:pPr>
      <w:numPr>
        <w:ilvl w:val="4"/>
        <w:numId w:val="10"/>
      </w:numPr>
      <w:tabs>
        <w:tab w:val="num" w:pos="360"/>
      </w:tabs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D83CA5"/>
    <w:pPr>
      <w:numPr>
        <w:ilvl w:val="5"/>
        <w:numId w:val="10"/>
      </w:numPr>
      <w:tabs>
        <w:tab w:val="num" w:pos="360"/>
      </w:tabs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D83CA5"/>
    <w:pPr>
      <w:numPr>
        <w:ilvl w:val="6"/>
        <w:numId w:val="10"/>
      </w:numPr>
      <w:tabs>
        <w:tab w:val="num" w:pos="360"/>
      </w:tabs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83CA5"/>
    <w:pPr>
      <w:numPr>
        <w:ilvl w:val="7"/>
        <w:numId w:val="10"/>
      </w:numPr>
      <w:tabs>
        <w:tab w:val="num" w:pos="360"/>
      </w:tabs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83CA5"/>
    <w:pPr>
      <w:numPr>
        <w:ilvl w:val="8"/>
        <w:numId w:val="10"/>
      </w:numPr>
      <w:tabs>
        <w:tab w:val="num" w:pos="360"/>
      </w:tabs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1E401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1E401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1E401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1E401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1E401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1E401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1E401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1E401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1E401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1E401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1E401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1E401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1E4015"/>
    <w:pPr>
      <w:numPr>
        <w:ilvl w:val="1"/>
        <w:numId w:val="10"/>
      </w:numPr>
      <w:tabs>
        <w:tab w:val="clear" w:pos="1800"/>
      </w:tabs>
      <w:spacing w:before="260" w:after="260"/>
    </w:pPr>
  </w:style>
  <w:style w:type="paragraph" w:customStyle="1" w:styleId="Listabc">
    <w:name w:val="List_a_b_c"/>
    <w:basedOn w:val="Normal"/>
    <w:rsid w:val="001E401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1E4015"/>
    <w:pPr>
      <w:spacing w:before="260" w:after="260"/>
      <w:ind w:left="1440"/>
    </w:pPr>
  </w:style>
  <w:style w:type="paragraph" w:customStyle="1" w:styleId="ListIndt3">
    <w:name w:val="ListIndt_3"/>
    <w:basedOn w:val="Normal"/>
    <w:rsid w:val="001E4015"/>
    <w:pPr>
      <w:spacing w:before="260" w:after="260"/>
      <w:ind w:left="1800"/>
    </w:pPr>
  </w:style>
  <w:style w:type="paragraph" w:customStyle="1" w:styleId="ListIndt4">
    <w:name w:val="ListIndt_4"/>
    <w:basedOn w:val="Normal"/>
    <w:rsid w:val="001E4015"/>
    <w:pPr>
      <w:spacing w:before="260" w:after="260"/>
      <w:ind w:left="2160"/>
    </w:pPr>
  </w:style>
  <w:style w:type="paragraph" w:customStyle="1" w:styleId="ListTab0">
    <w:name w:val="ListTab_0"/>
    <w:basedOn w:val="Normal"/>
    <w:rsid w:val="001E4015"/>
    <w:pPr>
      <w:spacing w:before="260" w:after="260"/>
    </w:pPr>
  </w:style>
  <w:style w:type="paragraph" w:customStyle="1" w:styleId="ListTab2">
    <w:name w:val="ListTab_2"/>
    <w:basedOn w:val="Normal"/>
    <w:rsid w:val="001E401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1E401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1E4015"/>
    <w:pPr>
      <w:spacing w:before="260" w:after="260"/>
      <w:ind w:firstLine="2160"/>
    </w:pPr>
  </w:style>
  <w:style w:type="paragraph" w:customStyle="1" w:styleId="Note">
    <w:name w:val="Note"/>
    <w:next w:val="Normal"/>
    <w:rsid w:val="001E401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1E4015"/>
    <w:pPr>
      <w:spacing w:before="260" w:after="260"/>
      <w:ind w:left="1440"/>
    </w:pPr>
  </w:style>
  <w:style w:type="paragraph" w:customStyle="1" w:styleId="ParaIndt3">
    <w:name w:val="ParaIndt_3"/>
    <w:basedOn w:val="Normal"/>
    <w:rsid w:val="001E4015"/>
    <w:pPr>
      <w:spacing w:before="260" w:after="260"/>
      <w:ind w:left="1800"/>
    </w:pPr>
  </w:style>
  <w:style w:type="paragraph" w:customStyle="1" w:styleId="ParaIndt4">
    <w:name w:val="ParaIndt_4"/>
    <w:basedOn w:val="Normal"/>
    <w:rsid w:val="001E4015"/>
    <w:pPr>
      <w:spacing w:before="260" w:after="260"/>
      <w:ind w:left="2160"/>
    </w:pPr>
  </w:style>
  <w:style w:type="paragraph" w:customStyle="1" w:styleId="ParaTab0">
    <w:name w:val="ParaTab_0"/>
    <w:basedOn w:val="Normal"/>
    <w:rsid w:val="001E4015"/>
    <w:pPr>
      <w:spacing w:before="260" w:after="260"/>
    </w:pPr>
  </w:style>
  <w:style w:type="paragraph" w:customStyle="1" w:styleId="ParaTab2">
    <w:name w:val="ParaTab_2"/>
    <w:basedOn w:val="Normal"/>
    <w:rsid w:val="001E401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1E401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1E401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1E4015"/>
    <w:pPr>
      <w:keepNext/>
      <w:numPr>
        <w:numId w:val="11"/>
      </w:numPr>
      <w:tabs>
        <w:tab w:val="left" w:pos="720"/>
      </w:tabs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1E401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1E401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uiPriority w:val="39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1E401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1E401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1E401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62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</TotalTime>
  <Pages>2</Pages>
  <Words>258</Words>
  <Characters>1381</Characters>
  <Application>Microsoft Office Word</Application>
  <DocSecurity>0</DocSecurity>
  <Lines>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INTRODUCTION</vt:lpstr>
      <vt:lpstr>XXXXXXXX</vt:lpstr>
      <vt:lpstr>ACTION BY THE COMMITTEE </vt:lpstr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Natasha</dc:creator>
  <cp:keywords/>
  <dc:description/>
  <cp:lastModifiedBy>Meliani, Vivi</cp:lastModifiedBy>
  <cp:revision>6</cp:revision>
  <dcterms:created xsi:type="dcterms:W3CDTF">2026-07-17T16:52:00Z</dcterms:created>
  <dcterms:modified xsi:type="dcterms:W3CDTF">2026-07-20T20:05:00Z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ATConf</vt:lpwstr>
  </property>
  <property fmtid="{D5CDD505-2E9C-101B-9397-08002B2CF9AE}" pid="3" name="BodySession">
    <vt:lpwstr>7</vt:lpwstr>
  </property>
  <property fmtid="{D5CDD505-2E9C-101B-9397-08002B2CF9AE}" pid="4" name="BodyAbbrev">
    <vt:lpwstr>ATConf</vt:lpwstr>
  </property>
  <property fmtid="{D5CDD505-2E9C-101B-9397-08002B2CF9AE}" pid="5" name="SessionNum">
    <vt:lpwstr>7</vt:lpwstr>
  </property>
  <property fmtid="{D5CDD505-2E9C-101B-9397-08002B2CF9AE}" pid="6" name="BodyTypeID">
    <vt:lpwstr>6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ATConf/7-WP/xxxx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</Properties>
</file>