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02F7E1A6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767FC31C" w14:textId="77777777" w:rsidR="00DA52CB" w:rsidRDefault="00305BCF" w:rsidP="001E4015">
            <w:bookmarkStart w:id="0" w:name="logo"/>
            <w:r>
              <w:rPr>
                <w:noProof/>
                <w:lang w:val="en-US"/>
              </w:rPr>
              <w:drawing>
                <wp:inline distT="0" distB="0" distL="0" distR="0" wp14:anchorId="4BA329DF" wp14:editId="4D8A32B1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691F72DD" w14:textId="3EA2B697" w:rsidR="001E4015" w:rsidRDefault="00D77B44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9ED88A" wp14:editId="55A1E38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13970" r="10160" b="5080"/>
                      <wp:wrapNone/>
                      <wp:docPr id="146217429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AA92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655B0A81" w14:textId="77777777" w:rsidR="00DA52CB" w:rsidRDefault="001E401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070CBE59" w14:textId="77777777" w:rsidR="001E4015" w:rsidRDefault="001E4015" w:rsidP="00DA52CB">
            <w:pPr>
              <w:rPr>
                <w:rFonts w:ascii="Arial" w:hAnsi="Arial" w:cs="Arial"/>
                <w:szCs w:val="22"/>
              </w:rPr>
            </w:pPr>
          </w:p>
          <w:p w14:paraId="1E6CF9F1" w14:textId="0EEF02A0" w:rsidR="001E4015" w:rsidRPr="001E4015" w:rsidRDefault="001E401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2538" w:type="dxa"/>
              <w:tblInd w:w="8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2538"/>
            </w:tblGrid>
            <w:tr w:rsidR="00C76C6D" w14:paraId="23356C5F" w14:textId="142D7850" w:rsidTr="00FC7DDF">
              <w:tc>
                <w:tcPr>
                  <w:tcW w:w="2538" w:type="dxa"/>
                </w:tcPr>
                <w:p w14:paraId="55BD5443" w14:textId="154F1715" w:rsidR="00C76C6D" w:rsidRPr="00D17232" w:rsidRDefault="00C76C6D" w:rsidP="005857F2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E07EDC">
                    <w:rPr>
                      <w:szCs w:val="22"/>
                    </w:rPr>
                    <w:t>LC/</w:t>
                  </w:r>
                  <w:r>
                    <w:rPr>
                      <w:szCs w:val="22"/>
                    </w:rPr>
                    <w:t>40</w:t>
                  </w:r>
                  <w:r w:rsidRPr="00E07EDC">
                    <w:rPr>
                      <w:szCs w:val="22"/>
                    </w:rPr>
                    <w:t>-</w:t>
                  </w:r>
                  <w:r w:rsidR="00D04692">
                    <w:rPr>
                      <w:szCs w:val="22"/>
                    </w:rPr>
                    <w:t>I</w:t>
                  </w:r>
                  <w:r w:rsidRPr="00E07EDC">
                    <w:rPr>
                      <w:szCs w:val="22"/>
                    </w:rPr>
                    <w:t>P/</w:t>
                  </w:r>
                  <w:r>
                    <w:rPr>
                      <w:szCs w:val="22"/>
                    </w:rPr>
                    <w:t>xx</w:t>
                  </w:r>
                  <w:bookmarkEnd w:id="1"/>
                </w:p>
                <w:p w14:paraId="233E2C47" w14:textId="5AE37F29" w:rsidR="00C76C6D" w:rsidRPr="00A2022F" w:rsidRDefault="00C76C6D" w:rsidP="005857F2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proofErr w:type="gramStart"/>
                  <w:r>
                    <w:rPr>
                      <w:sz w:val="18"/>
                      <w:szCs w:val="18"/>
                    </w:rPr>
                    <w:t>../..</w:t>
                  </w:r>
                  <w:proofErr w:type="gramEnd"/>
                  <w:r>
                    <w:rPr>
                      <w:sz w:val="18"/>
                      <w:szCs w:val="18"/>
                    </w:rPr>
                    <w:t>/26</w:t>
                  </w:r>
                  <w:bookmarkEnd w:id="7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C76C6D" w14:paraId="17CB8095" w14:textId="0EA44663" w:rsidTr="00FC7DDF">
              <w:tc>
                <w:tcPr>
                  <w:tcW w:w="2538" w:type="dxa"/>
                </w:tcPr>
                <w:p w14:paraId="73004BFE" w14:textId="77777777" w:rsidR="00FC7DDF" w:rsidRDefault="00C76C6D" w:rsidP="005857F2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 w:rsidRPr="00FC7DDF">
                    <w:rPr>
                      <w:sz w:val="18"/>
                      <w:szCs w:val="18"/>
                    </w:rPr>
                    <w:t>(</w:t>
                  </w:r>
                  <w:r w:rsidRPr="00FC7DDF">
                    <w:rPr>
                      <w:b/>
                      <w:bCs/>
                      <w:sz w:val="18"/>
                      <w:szCs w:val="18"/>
                    </w:rPr>
                    <w:t xml:space="preserve">Information Paper) </w:t>
                  </w:r>
                </w:p>
                <w:p w14:paraId="4447F695" w14:textId="3521F6A8" w:rsidR="00C76C6D" w:rsidRPr="00E07EDC" w:rsidRDefault="00C76C6D" w:rsidP="005857F2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r w:rsidRPr="00FC7DDF">
                    <w:rPr>
                      <w:b/>
                      <w:bCs/>
                      <w:sz w:val="18"/>
                      <w:szCs w:val="18"/>
                    </w:rPr>
                    <w:t>Arabic, Chinese, English, French, Russian and Spanish only</w:t>
                  </w:r>
                  <w:r w:rsidR="00D04692">
                    <w:rPr>
                      <w:rStyle w:val="FootnoteReference"/>
                      <w:szCs w:val="22"/>
                    </w:rPr>
                    <w:footnoteReference w:id="1"/>
                  </w:r>
                </w:p>
              </w:tc>
            </w:tr>
            <w:tr w:rsidR="00C76C6D" w14:paraId="20CC706D" w14:textId="0A00E888" w:rsidTr="00FC7DDF">
              <w:tc>
                <w:tcPr>
                  <w:tcW w:w="2538" w:type="dxa"/>
                </w:tcPr>
                <w:p w14:paraId="538B446A" w14:textId="1EAAF66F" w:rsidR="00C76C6D" w:rsidRPr="00D17232" w:rsidRDefault="00C76C6D" w:rsidP="005857F2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</w:p>
              </w:tc>
            </w:tr>
          </w:tbl>
          <w:p w14:paraId="5E01B7DF" w14:textId="4FE298A8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03005F82" w14:textId="77777777" w:rsidR="003B6EFD" w:rsidRDefault="003B6EFD" w:rsidP="003B6EFD">
      <w:pPr>
        <w:tabs>
          <w:tab w:val="center" w:pos="4680"/>
        </w:tabs>
        <w:spacing w:before="240"/>
        <w:jc w:val="center"/>
        <w:rPr>
          <w:szCs w:val="22"/>
        </w:rPr>
      </w:pPr>
      <w:bookmarkStart w:id="9" w:name="text_above"/>
      <w:bookmarkStart w:id="10" w:name="title_below_city_from_to"/>
      <w:bookmarkEnd w:id="9"/>
      <w:bookmarkEnd w:id="10"/>
      <w:r>
        <w:rPr>
          <w:b/>
          <w:sz w:val="26"/>
          <w:szCs w:val="26"/>
        </w:rPr>
        <w:t>LEGAL COMMITTEE – 40TH SESSION</w:t>
      </w:r>
    </w:p>
    <w:p w14:paraId="405CBBE5" w14:textId="77777777" w:rsidR="003B6EFD" w:rsidRDefault="003B6EFD" w:rsidP="003B6EFD">
      <w:pPr>
        <w:tabs>
          <w:tab w:val="center" w:pos="4680"/>
        </w:tabs>
        <w:spacing w:before="120"/>
        <w:rPr>
          <w:szCs w:val="22"/>
        </w:rPr>
      </w:pPr>
      <w:r>
        <w:rPr>
          <w:szCs w:val="22"/>
        </w:rPr>
        <w:tab/>
        <w:t>(Montréal, 26 – 30 October 2026)</w:t>
      </w:r>
    </w:p>
    <w:p w14:paraId="7535B29A" w14:textId="77777777" w:rsidR="00DA52CB" w:rsidRPr="005B0D1C" w:rsidRDefault="00DA52CB" w:rsidP="00DA52CB">
      <w:pPr>
        <w:jc w:val="center"/>
        <w:rPr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234"/>
        <w:gridCol w:w="7859"/>
      </w:tblGrid>
      <w:tr w:rsidR="001E4015" w:rsidRPr="00935C7F" w14:paraId="2A54041F" w14:textId="77777777" w:rsidTr="00EC082E">
        <w:tc>
          <w:tcPr>
            <w:tcW w:w="0" w:type="auto"/>
            <w:noWrap/>
          </w:tcPr>
          <w:p w14:paraId="2CB7208C" w14:textId="742EEF5A" w:rsidR="001E4015" w:rsidRPr="001E4015" w:rsidRDefault="001E4015" w:rsidP="00EC082E">
            <w:pPr>
              <w:spacing w:after="120"/>
              <w:rPr>
                <w:b/>
                <w:szCs w:val="22"/>
              </w:rPr>
            </w:pPr>
            <w:bookmarkStart w:id="11" w:name="agenda_item"/>
            <w:bookmarkEnd w:id="11"/>
            <w:r w:rsidRPr="001E401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08687647" w14:textId="38C74F8F" w:rsidR="001E4015" w:rsidRPr="001E4015" w:rsidRDefault="004413E3" w:rsidP="00EC082E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E4015" w:rsidRPr="001E4015">
              <w:rPr>
                <w:b/>
                <w:szCs w:val="22"/>
              </w:rPr>
              <w:t>:</w:t>
            </w:r>
          </w:p>
        </w:tc>
        <w:tc>
          <w:tcPr>
            <w:tcW w:w="0" w:type="auto"/>
          </w:tcPr>
          <w:p w14:paraId="2A8E25FC" w14:textId="5143EBCD" w:rsidR="001E4015" w:rsidRPr="001E4015" w:rsidRDefault="004413E3" w:rsidP="00EC082E">
            <w:pPr>
              <w:spacing w:after="120"/>
              <w:ind w:left="15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Adoption of the Agenda</w:t>
            </w:r>
          </w:p>
        </w:tc>
      </w:tr>
      <w:tr w:rsidR="004413E3" w:rsidRPr="00935C7F" w14:paraId="11393168" w14:textId="77777777" w:rsidTr="00EC082E">
        <w:tc>
          <w:tcPr>
            <w:tcW w:w="0" w:type="auto"/>
            <w:noWrap/>
          </w:tcPr>
          <w:p w14:paraId="69994FFB" w14:textId="45858EA0" w:rsidR="004413E3" w:rsidRPr="001E4015" w:rsidRDefault="004413E3" w:rsidP="00DA52CB">
            <w:pPr>
              <w:rPr>
                <w:b/>
                <w:szCs w:val="22"/>
              </w:rPr>
            </w:pPr>
            <w:r w:rsidRPr="001E401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399E351D" w14:textId="7AECFC02" w:rsidR="004413E3" w:rsidRDefault="004413E3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0" w:type="auto"/>
          </w:tcPr>
          <w:p w14:paraId="5D1E8DD5" w14:textId="77777777" w:rsidR="004413E3" w:rsidRPr="00B2033A" w:rsidRDefault="004413E3" w:rsidP="004413E3">
            <w:pPr>
              <w:tabs>
                <w:tab w:val="left" w:pos="720"/>
                <w:tab w:val="left" w:pos="1440"/>
                <w:tab w:val="left" w:pos="2160"/>
                <w:tab w:val="left" w:pos="2520"/>
                <w:tab w:val="left" w:pos="2880"/>
                <w:tab w:val="left" w:pos="7200"/>
                <w:tab w:val="left" w:pos="8640"/>
              </w:tabs>
              <w:ind w:left="1418" w:hanging="1418"/>
              <w:rPr>
                <w:b/>
                <w:bCs/>
                <w:szCs w:val="22"/>
              </w:rPr>
            </w:pPr>
            <w:r>
              <w:rPr>
                <w:b/>
              </w:rPr>
              <w:t>Consideration of the General Work Programme of the Legal Committee</w:t>
            </w:r>
          </w:p>
          <w:p w14:paraId="0EFDCD94" w14:textId="77777777" w:rsidR="004413E3" w:rsidRPr="00C549F5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>Processes and procedures for States to fulfil their obligations under Article 12 of the Chicago Convention;</w:t>
            </w:r>
          </w:p>
          <w:p w14:paraId="39C450F3" w14:textId="77777777" w:rsidR="004413E3" w:rsidRPr="009902D4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Review of the Role of the International Explosives Technical Commission under the </w:t>
            </w:r>
            <w:r w:rsidRPr="009902D4">
              <w:rPr>
                <w:i/>
                <w:iCs/>
              </w:rPr>
              <w:t>Convention on the Marking of Plastic Explosives for the Purpose of Detection</w:t>
            </w:r>
            <w:r>
              <w:t>;</w:t>
            </w:r>
          </w:p>
          <w:p w14:paraId="3B625E3B" w14:textId="77777777" w:rsidR="004413E3" w:rsidRPr="00C549F5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International legal aspects of unmanned (pilotless) aircraft operations and integration into civil aviation; </w:t>
            </w:r>
          </w:p>
          <w:p w14:paraId="47C5E31C" w14:textId="77777777" w:rsidR="004413E3" w:rsidRPr="009902D4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>Promotion of the ratification of international air law instruments;</w:t>
            </w:r>
          </w:p>
          <w:p w14:paraId="0DA695AC" w14:textId="77777777" w:rsidR="004413E3" w:rsidRPr="00C549F5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Acts or offences of concern to the international aviation community, including cyber threats, that may not be adequately covered by existing air law instruments; </w:t>
            </w:r>
          </w:p>
          <w:p w14:paraId="4AC89B8F" w14:textId="77777777" w:rsidR="004413E3" w:rsidRPr="00D2296A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Study of international legal issues relating to global satellite systems and services supporting international air navigation services; </w:t>
            </w:r>
          </w:p>
          <w:p w14:paraId="0D04A002" w14:textId="77777777" w:rsidR="004413E3" w:rsidRPr="009902D4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</w:pPr>
            <w:r>
              <w:t>International carriage by air and data protection laws; and</w:t>
            </w:r>
          </w:p>
          <w:p w14:paraId="056866B7" w14:textId="33F0A68D" w:rsidR="004413E3" w:rsidRPr="004413E3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</w:pPr>
            <w:r>
              <w:rPr>
                <w:rFonts w:asciiTheme="majorBidi" w:hAnsiTheme="majorBidi" w:cstheme="majorBidi"/>
                <w:szCs w:val="22"/>
                <w:lang w:val="en-US" w:eastAsia="zh-CN"/>
              </w:rPr>
              <w:t>Legal review of the analysis completed by the Air Transport Regulation Panel of the Application of Article 15 of the Chicago Convention</w:t>
            </w:r>
            <w:r>
              <w:t xml:space="preserve">. </w:t>
            </w:r>
          </w:p>
        </w:tc>
      </w:tr>
      <w:tr w:rsidR="004413E3" w:rsidRPr="00935C7F" w14:paraId="0A201DE0" w14:textId="77777777" w:rsidTr="00EC082E">
        <w:tc>
          <w:tcPr>
            <w:tcW w:w="0" w:type="auto"/>
            <w:noWrap/>
          </w:tcPr>
          <w:p w14:paraId="044730A8" w14:textId="44145D5A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3A22542E" w14:textId="708CD40E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0" w:type="auto"/>
          </w:tcPr>
          <w:p w14:paraId="52044D8E" w14:textId="2B020D99" w:rsidR="004413E3" w:rsidRDefault="004413E3" w:rsidP="004413E3">
            <w:pPr>
              <w:tabs>
                <w:tab w:val="left" w:pos="1440"/>
                <w:tab w:val="left" w:pos="1915"/>
                <w:tab w:val="left" w:pos="2160"/>
                <w:tab w:val="left" w:pos="2340"/>
                <w:tab w:val="left" w:pos="2880"/>
                <w:tab w:val="left" w:pos="7200"/>
                <w:tab w:val="left" w:pos="8640"/>
              </w:tabs>
              <w:spacing w:before="12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Review of the General Work Programme of the Legal Committee</w:t>
            </w:r>
          </w:p>
        </w:tc>
      </w:tr>
      <w:tr w:rsidR="004413E3" w:rsidRPr="00935C7F" w14:paraId="3F0B0DE3" w14:textId="77777777" w:rsidTr="00EC082E">
        <w:tc>
          <w:tcPr>
            <w:tcW w:w="0" w:type="auto"/>
            <w:noWrap/>
          </w:tcPr>
          <w:p w14:paraId="3C326FA9" w14:textId="5C4E2275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75F27D9C" w14:textId="65B01CB0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0" w:type="auto"/>
          </w:tcPr>
          <w:p w14:paraId="72C9B3FE" w14:textId="694C3109" w:rsidR="004413E3" w:rsidRDefault="004413E3" w:rsidP="004413E3">
            <w:pPr>
              <w:tabs>
                <w:tab w:val="left" w:pos="720"/>
                <w:tab w:val="left" w:pos="1080"/>
                <w:tab w:val="left" w:pos="1440"/>
                <w:tab w:val="left" w:pos="1915"/>
                <w:tab w:val="left" w:pos="2160"/>
                <w:tab w:val="left" w:pos="2340"/>
                <w:tab w:val="left" w:pos="2880"/>
                <w:tab w:val="left" w:pos="7200"/>
                <w:tab w:val="left" w:pos="8640"/>
              </w:tabs>
              <w:spacing w:before="120"/>
              <w:ind w:left="1080" w:hanging="1080"/>
              <w:rPr>
                <w:b/>
                <w:bCs/>
                <w:szCs w:val="22"/>
              </w:rPr>
            </w:pPr>
            <w:r w:rsidRPr="00D72DA1">
              <w:rPr>
                <w:b/>
                <w:bCs/>
                <w:szCs w:val="22"/>
              </w:rPr>
              <w:t xml:space="preserve">Election of </w:t>
            </w:r>
            <w:r>
              <w:rPr>
                <w:b/>
                <w:bCs/>
                <w:szCs w:val="22"/>
              </w:rPr>
              <w:t>the</w:t>
            </w:r>
            <w:r w:rsidRPr="00D72DA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 xml:space="preserve">Vice </w:t>
            </w:r>
            <w:r w:rsidRPr="00D72DA1">
              <w:rPr>
                <w:b/>
                <w:bCs/>
                <w:szCs w:val="22"/>
              </w:rPr>
              <w:t>Chairperson</w:t>
            </w:r>
            <w:r>
              <w:rPr>
                <w:b/>
                <w:bCs/>
                <w:szCs w:val="22"/>
              </w:rPr>
              <w:t>s</w:t>
            </w:r>
            <w:r w:rsidRPr="00D72DA1">
              <w:rPr>
                <w:b/>
                <w:bCs/>
                <w:szCs w:val="22"/>
              </w:rPr>
              <w:t xml:space="preserve"> of the Committee </w:t>
            </w:r>
          </w:p>
        </w:tc>
      </w:tr>
      <w:tr w:rsidR="004413E3" w:rsidRPr="00935C7F" w14:paraId="2C560A6A" w14:textId="77777777" w:rsidTr="00EC082E">
        <w:tc>
          <w:tcPr>
            <w:tcW w:w="0" w:type="auto"/>
            <w:noWrap/>
          </w:tcPr>
          <w:p w14:paraId="5DF53045" w14:textId="3C8CB766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2249AC4C" w14:textId="304972AA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0" w:type="auto"/>
          </w:tcPr>
          <w:p w14:paraId="7F63A24B" w14:textId="63A58D93" w:rsidR="004413E3" w:rsidRDefault="004413E3" w:rsidP="004413E3">
            <w:pPr>
              <w:spacing w:before="120"/>
              <w:ind w:left="1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Date, place and agenda of the 41st Session of the Legal Committee</w:t>
            </w:r>
          </w:p>
        </w:tc>
      </w:tr>
      <w:tr w:rsidR="004413E3" w:rsidRPr="00935C7F" w14:paraId="2C761E94" w14:textId="77777777" w:rsidTr="00EC082E">
        <w:tc>
          <w:tcPr>
            <w:tcW w:w="0" w:type="auto"/>
            <w:noWrap/>
          </w:tcPr>
          <w:p w14:paraId="67E6A6A8" w14:textId="7D64962C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16945BFE" w14:textId="0CC0BEB9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0" w:type="auto"/>
          </w:tcPr>
          <w:p w14:paraId="5499D466" w14:textId="7691D4B0" w:rsidR="004413E3" w:rsidRDefault="004413E3" w:rsidP="004413E3">
            <w:pPr>
              <w:spacing w:before="120"/>
              <w:ind w:left="1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 other business</w:t>
            </w:r>
          </w:p>
        </w:tc>
      </w:tr>
      <w:tr w:rsidR="004413E3" w:rsidRPr="00935C7F" w14:paraId="09560EE1" w14:textId="77777777" w:rsidTr="00EC082E">
        <w:tc>
          <w:tcPr>
            <w:tcW w:w="0" w:type="auto"/>
            <w:noWrap/>
          </w:tcPr>
          <w:p w14:paraId="5DD2D0B2" w14:textId="16E21930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7B9D2064" w14:textId="59618650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0" w:type="auto"/>
          </w:tcPr>
          <w:p w14:paraId="55F09377" w14:textId="61981149" w:rsidR="004413E3" w:rsidRDefault="004413E3" w:rsidP="004413E3">
            <w:pPr>
              <w:spacing w:before="120"/>
              <w:ind w:left="1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Report on work done at the Session</w:t>
            </w:r>
          </w:p>
        </w:tc>
      </w:tr>
    </w:tbl>
    <w:p w14:paraId="038AA7A0" w14:textId="317ECC44" w:rsidR="00DA52CB" w:rsidRDefault="00DA52CB" w:rsidP="00DA52CB">
      <w:pPr>
        <w:jc w:val="center"/>
        <w:rPr>
          <w:b/>
          <w:szCs w:val="22"/>
        </w:rPr>
      </w:pPr>
    </w:p>
    <w:p w14:paraId="5CE1A071" w14:textId="77777777" w:rsidR="003B6EFD" w:rsidRPr="007307A8" w:rsidRDefault="003B6EFD" w:rsidP="00DA52CB">
      <w:pPr>
        <w:jc w:val="center"/>
        <w:rPr>
          <w:b/>
          <w:szCs w:val="22"/>
        </w:rPr>
      </w:pPr>
    </w:p>
    <w:p w14:paraId="10A60853" w14:textId="3DA76296" w:rsidR="009A0CAB" w:rsidRPr="009A0CAB" w:rsidRDefault="009A0CAB" w:rsidP="001E4015">
      <w:pPr>
        <w:ind w:left="1080" w:right="1080"/>
        <w:jc w:val="center"/>
        <w:rPr>
          <w:b/>
          <w:bCs/>
          <w:szCs w:val="22"/>
        </w:rPr>
      </w:pPr>
      <w:bookmarkStart w:id="12" w:name="presented_by"/>
      <w:r w:rsidRPr="009A0CAB">
        <w:rPr>
          <w:b/>
          <w:bCs/>
          <w:szCs w:val="22"/>
        </w:rPr>
        <w:t>TITLE</w:t>
      </w:r>
    </w:p>
    <w:p w14:paraId="4B867F20" w14:textId="77777777" w:rsidR="009A0CAB" w:rsidRDefault="009A0CAB" w:rsidP="001E4015">
      <w:pPr>
        <w:ind w:left="1080" w:right="1080"/>
        <w:jc w:val="center"/>
        <w:rPr>
          <w:szCs w:val="22"/>
        </w:rPr>
      </w:pPr>
    </w:p>
    <w:p w14:paraId="2872106D" w14:textId="219C7F04" w:rsidR="00DA52CB" w:rsidRPr="007307A8" w:rsidRDefault="001E4015" w:rsidP="001E4015">
      <w:pPr>
        <w:ind w:left="1080" w:right="1080"/>
        <w:jc w:val="center"/>
        <w:rPr>
          <w:szCs w:val="22"/>
        </w:rPr>
      </w:pPr>
      <w:r>
        <w:rPr>
          <w:szCs w:val="22"/>
        </w:rPr>
        <w:t xml:space="preserve">(Presented by </w:t>
      </w:r>
      <w:r w:rsidR="00EB2B44">
        <w:rPr>
          <w:szCs w:val="22"/>
        </w:rPr>
        <w:t>…</w:t>
      </w:r>
      <w:r>
        <w:rPr>
          <w:szCs w:val="22"/>
        </w:rPr>
        <w:t>)</w:t>
      </w:r>
      <w:bookmarkEnd w:id="12"/>
    </w:p>
    <w:p w14:paraId="2272BC09" w14:textId="7631AC28" w:rsidR="00DA52CB" w:rsidRPr="00EC082E" w:rsidRDefault="001E4015" w:rsidP="00EC082E">
      <w:pPr>
        <w:jc w:val="center"/>
        <w:rPr>
          <w:szCs w:val="22"/>
        </w:rPr>
      </w:pPr>
      <w:bookmarkStart w:id="13" w:name="addendum_below_title"/>
      <w:bookmarkEnd w:id="13"/>
      <w:r>
        <w:rPr>
          <w:b/>
          <w:szCs w:val="22"/>
        </w:rPr>
        <w:t xml:space="preserve"> </w:t>
      </w:r>
      <w:bookmarkStart w:id="14" w:name="document_no_below_title"/>
      <w:bookmarkEnd w:id="14"/>
    </w:p>
    <w:p w14:paraId="6D489202" w14:textId="77777777" w:rsidR="001E4015" w:rsidRDefault="001E4015" w:rsidP="001E4015">
      <w:pPr>
        <w:pStyle w:val="1Heading"/>
      </w:pPr>
      <w:bookmarkStart w:id="15" w:name="summary_box"/>
      <w:bookmarkStart w:id="16" w:name="beginning"/>
      <w:bookmarkEnd w:id="15"/>
      <w:bookmarkEnd w:id="16"/>
      <w:r>
        <w:t>INTRODUCTION</w:t>
      </w:r>
    </w:p>
    <w:p w14:paraId="64109D17" w14:textId="77777777" w:rsidR="001E4015" w:rsidRDefault="001E4015" w:rsidP="001E4015">
      <w:pPr>
        <w:pStyle w:val="2Para"/>
      </w:pPr>
      <w:r>
        <w:t>...</w:t>
      </w:r>
    </w:p>
    <w:p w14:paraId="504FDA5D" w14:textId="732D1BD4" w:rsidR="00D02FE3" w:rsidRDefault="00D02FE3" w:rsidP="001E4015">
      <w:pPr>
        <w:pStyle w:val="2Para"/>
      </w:pPr>
      <w:r>
        <w:t>…</w:t>
      </w:r>
    </w:p>
    <w:p w14:paraId="19B8462B" w14:textId="6D8A08EF" w:rsidR="001E4015" w:rsidRDefault="00D04692" w:rsidP="001E4015">
      <w:pPr>
        <w:pStyle w:val="1Heading"/>
      </w:pPr>
      <w:r>
        <w:lastRenderedPageBreak/>
        <w:t>DISCUSSION</w:t>
      </w:r>
    </w:p>
    <w:p w14:paraId="6653FA9F" w14:textId="2728E8BB" w:rsidR="001E4015" w:rsidRDefault="00D02FE3" w:rsidP="001E4015">
      <w:pPr>
        <w:pStyle w:val="2Para"/>
      </w:pPr>
      <w:r>
        <w:t>…</w:t>
      </w:r>
    </w:p>
    <w:p w14:paraId="0F4824DF" w14:textId="5CAFE279" w:rsidR="00D02FE3" w:rsidRDefault="00D02FE3" w:rsidP="001E4015">
      <w:pPr>
        <w:pStyle w:val="2Para"/>
      </w:pPr>
      <w:r>
        <w:t>…</w:t>
      </w:r>
    </w:p>
    <w:p w14:paraId="7B3FCE80" w14:textId="02239AAE" w:rsidR="00EA7C72" w:rsidRDefault="00D04692" w:rsidP="005857F2">
      <w:pPr>
        <w:pStyle w:val="1Heading"/>
        <w:tabs>
          <w:tab w:val="num" w:pos="720"/>
          <w:tab w:val="num" w:pos="851"/>
          <w:tab w:val="num" w:pos="6533"/>
        </w:tabs>
        <w:spacing w:before="360" w:after="240"/>
        <w:rPr>
          <w:lang w:val="en-US"/>
        </w:rPr>
      </w:pPr>
      <w:r>
        <w:t>CONCLUSION</w:t>
      </w:r>
    </w:p>
    <w:p w14:paraId="06F5872A" w14:textId="77777777" w:rsidR="005857F2" w:rsidRPr="005857F2" w:rsidRDefault="005857F2" w:rsidP="005857F2">
      <w:pPr>
        <w:pStyle w:val="2Para"/>
        <w:rPr>
          <w:lang w:val="en-US"/>
        </w:rPr>
      </w:pPr>
    </w:p>
    <w:p w14:paraId="536B1840" w14:textId="77777777" w:rsidR="00DA52CB" w:rsidRDefault="00DA52CB" w:rsidP="001E4015"/>
    <w:p w14:paraId="11821B7C" w14:textId="1E6C4133" w:rsidR="00FC7DDF" w:rsidRDefault="00FC7DDF">
      <w:pPr>
        <w:autoSpaceDE/>
        <w:autoSpaceDN/>
        <w:adjustRightInd/>
        <w:jc w:val="left"/>
      </w:pPr>
    </w:p>
    <w:p w14:paraId="48A53848" w14:textId="77777777" w:rsidR="003B6EFD" w:rsidRDefault="003B6EFD" w:rsidP="001E4015"/>
    <w:p w14:paraId="0DFEED70" w14:textId="77777777" w:rsidR="003B6EFD" w:rsidRDefault="003B6EFD" w:rsidP="001E4015"/>
    <w:p w14:paraId="602A2390" w14:textId="0EF3DE1B" w:rsidR="00FE6475" w:rsidRDefault="00A62B17" w:rsidP="00A62B17">
      <w:pPr>
        <w:jc w:val="center"/>
      </w:pPr>
      <w:r>
        <w:t>— END —</w:t>
      </w:r>
    </w:p>
    <w:sectPr w:rsidR="00FE6475" w:rsidSect="00C448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87B5" w14:textId="77777777" w:rsidR="008957DD" w:rsidRDefault="008957DD">
      <w:r>
        <w:separator/>
      </w:r>
    </w:p>
  </w:endnote>
  <w:endnote w:type="continuationSeparator" w:id="0">
    <w:p w14:paraId="449ABD0E" w14:textId="77777777" w:rsidR="008957DD" w:rsidRDefault="0089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81E8" w14:textId="77777777" w:rsidR="00AF2B04" w:rsidRDefault="00AF2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EC12" w14:textId="77777777" w:rsidR="00AF2B04" w:rsidRDefault="00AF2B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9DBF" w14:textId="68F9A48B" w:rsidR="00AF2B04" w:rsidRPr="00DC273C" w:rsidRDefault="00AF2B04" w:rsidP="00DC2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CE04" w14:textId="77777777" w:rsidR="008957DD" w:rsidRDefault="008957DD">
      <w:r>
        <w:separator/>
      </w:r>
    </w:p>
  </w:footnote>
  <w:footnote w:type="continuationSeparator" w:id="0">
    <w:p w14:paraId="6D168D98" w14:textId="77777777" w:rsidR="008957DD" w:rsidRDefault="008957DD">
      <w:r>
        <w:continuationSeparator/>
      </w:r>
    </w:p>
  </w:footnote>
  <w:footnote w:id="1">
    <w:p w14:paraId="0ED4AE95" w14:textId="51538380" w:rsidR="00D04692" w:rsidRPr="00D04692" w:rsidRDefault="00D04692" w:rsidP="00D0469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04692">
        <w:t>Language versions provided by State/Organization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CEAD" w14:textId="77777777"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29"/>
    </w:tblGrid>
    <w:tr w:rsidR="00F04D7D" w14:paraId="2CA7A5B1" w14:textId="77777777">
      <w:tc>
        <w:tcPr>
          <w:tcW w:w="0" w:type="auto"/>
        </w:tcPr>
        <w:p w14:paraId="0AFD8311" w14:textId="384C8876" w:rsidR="00F04D7D" w:rsidRPr="005945C7" w:rsidRDefault="00EA7C72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17" w:name="document_no_header_even"/>
          <w:r>
            <w:rPr>
              <w:szCs w:val="22"/>
            </w:rPr>
            <w:t>LC/40</w:t>
          </w:r>
          <w:r w:rsidR="001E4015">
            <w:rPr>
              <w:szCs w:val="22"/>
            </w:rPr>
            <w:t>-</w:t>
          </w:r>
          <w:r w:rsidR="00FC7DDF">
            <w:rPr>
              <w:szCs w:val="22"/>
            </w:rPr>
            <w:t>IP</w:t>
          </w:r>
          <w:r w:rsidR="001E4015">
            <w:rPr>
              <w:szCs w:val="22"/>
            </w:rPr>
            <w:t>/xx</w:t>
          </w:r>
          <w:bookmarkEnd w:id="17"/>
        </w:p>
        <w:p w14:paraId="38E10C75" w14:textId="7E937D96"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18" w:name="related_to_header_even"/>
          <w:bookmarkStart w:id="19" w:name="addendum_corrigendum_header_even"/>
          <w:bookmarkEnd w:id="18"/>
          <w:bookmarkEnd w:id="19"/>
        </w:p>
      </w:tc>
    </w:tr>
  </w:tbl>
  <w:p w14:paraId="368C5231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A09D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29"/>
    </w:tblGrid>
    <w:tr w:rsidR="00F04D7D" w14:paraId="144AB6ED" w14:textId="77777777">
      <w:trPr>
        <w:jc w:val="right"/>
      </w:trPr>
      <w:tc>
        <w:tcPr>
          <w:tcW w:w="0" w:type="auto"/>
        </w:tcPr>
        <w:p w14:paraId="28E92C06" w14:textId="41095770" w:rsidR="00F04D7D" w:rsidRPr="002B6E6F" w:rsidRDefault="002F58D4" w:rsidP="000A3BF2">
          <w:pPr>
            <w:rPr>
              <w:sz w:val="18"/>
              <w:szCs w:val="18"/>
            </w:rPr>
          </w:pPr>
          <w:r>
            <w:rPr>
              <w:szCs w:val="22"/>
            </w:rPr>
            <w:t>LC/40-</w:t>
          </w:r>
          <w:r w:rsidR="00FC7DDF">
            <w:rPr>
              <w:szCs w:val="22"/>
            </w:rPr>
            <w:t>I</w:t>
          </w:r>
          <w:r>
            <w:rPr>
              <w:szCs w:val="22"/>
            </w:rPr>
            <w:t>P/xx</w:t>
          </w:r>
          <w:bookmarkStart w:id="20" w:name="related_to_header_odd"/>
          <w:bookmarkStart w:id="21" w:name="addendum_corrigendum_header_odd"/>
          <w:bookmarkEnd w:id="20"/>
          <w:bookmarkEnd w:id="21"/>
          <w:r w:rsidRPr="002B6E6F">
            <w:rPr>
              <w:sz w:val="18"/>
              <w:szCs w:val="18"/>
            </w:rPr>
            <w:t xml:space="preserve"> </w:t>
          </w:r>
        </w:p>
      </w:tc>
    </w:tr>
  </w:tbl>
  <w:p w14:paraId="11586649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7FCE" w14:textId="77777777" w:rsidR="00AF2B04" w:rsidRDefault="00AF2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5D38"/>
    <w:multiLevelType w:val="hybridMultilevel"/>
    <w:tmpl w:val="D5105370"/>
    <w:lvl w:ilvl="0" w:tplc="F916761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10B69C4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D68C5FF2"/>
    <w:lvl w:ilvl="0" w:tplc="B718889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F14BF"/>
    <w:multiLevelType w:val="multilevel"/>
    <w:tmpl w:val="136EDE8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F2398"/>
    <w:multiLevelType w:val="hybridMultilevel"/>
    <w:tmpl w:val="723E472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B6AF8"/>
    <w:multiLevelType w:val="multilevel"/>
    <w:tmpl w:val="28B87FA8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 w15:restartNumberingAfterBreak="0">
    <w:nsid w:val="46DF12DC"/>
    <w:multiLevelType w:val="multilevel"/>
    <w:tmpl w:val="8112FD2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DD40C8A"/>
    <w:multiLevelType w:val="hybridMultilevel"/>
    <w:tmpl w:val="732A8E7E"/>
    <w:lvl w:ilvl="0" w:tplc="303A752C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B4596"/>
    <w:multiLevelType w:val="hybridMultilevel"/>
    <w:tmpl w:val="FA5EB0FC"/>
    <w:lvl w:ilvl="0" w:tplc="10090011">
      <w:start w:val="1"/>
      <w:numFmt w:val="decimal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D6761"/>
    <w:multiLevelType w:val="hybridMultilevel"/>
    <w:tmpl w:val="77C8959A"/>
    <w:lvl w:ilvl="0" w:tplc="9000EB7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E61BA"/>
    <w:multiLevelType w:val="multilevel"/>
    <w:tmpl w:val="CFEC2B0A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442921857">
    <w:abstractNumId w:val="12"/>
  </w:num>
  <w:num w:numId="2" w16cid:durableId="1649746221">
    <w:abstractNumId w:val="1"/>
  </w:num>
  <w:num w:numId="3" w16cid:durableId="1025251139">
    <w:abstractNumId w:val="10"/>
  </w:num>
  <w:num w:numId="4" w16cid:durableId="1323967163">
    <w:abstractNumId w:val="11"/>
  </w:num>
  <w:num w:numId="5" w16cid:durableId="1649942225">
    <w:abstractNumId w:val="13"/>
  </w:num>
  <w:num w:numId="6" w16cid:durableId="953097359">
    <w:abstractNumId w:val="8"/>
  </w:num>
  <w:num w:numId="7" w16cid:durableId="97525926">
    <w:abstractNumId w:val="2"/>
  </w:num>
  <w:num w:numId="8" w16cid:durableId="595292351">
    <w:abstractNumId w:val="3"/>
  </w:num>
  <w:num w:numId="9" w16cid:durableId="188565764">
    <w:abstractNumId w:val="6"/>
  </w:num>
  <w:num w:numId="10" w16cid:durableId="804196498">
    <w:abstractNumId w:val="7"/>
  </w:num>
  <w:num w:numId="11" w16cid:durableId="307714384">
    <w:abstractNumId w:val="4"/>
  </w:num>
  <w:num w:numId="12" w16cid:durableId="1446539484">
    <w:abstractNumId w:val="0"/>
  </w:num>
  <w:num w:numId="13" w16cid:durableId="406655568">
    <w:abstractNumId w:val="5"/>
  </w:num>
  <w:num w:numId="14" w16cid:durableId="129259557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1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9C7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4B94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2D95"/>
    <w:rsid w:val="001E4015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104A"/>
    <w:rsid w:val="00215B2F"/>
    <w:rsid w:val="00216253"/>
    <w:rsid w:val="002172F3"/>
    <w:rsid w:val="002221F7"/>
    <w:rsid w:val="00227C29"/>
    <w:rsid w:val="002307DB"/>
    <w:rsid w:val="00237206"/>
    <w:rsid w:val="00241E12"/>
    <w:rsid w:val="00246A8C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58D4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4DD4"/>
    <w:rsid w:val="00387C77"/>
    <w:rsid w:val="00390A97"/>
    <w:rsid w:val="00390B1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6EFD"/>
    <w:rsid w:val="003B7F01"/>
    <w:rsid w:val="003C3311"/>
    <w:rsid w:val="003C65F3"/>
    <w:rsid w:val="003D02BC"/>
    <w:rsid w:val="003E01C8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368D2"/>
    <w:rsid w:val="00440F86"/>
    <w:rsid w:val="004413E3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D21C7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4787"/>
    <w:rsid w:val="005623E0"/>
    <w:rsid w:val="0056386E"/>
    <w:rsid w:val="005721F1"/>
    <w:rsid w:val="005857F2"/>
    <w:rsid w:val="00585E9B"/>
    <w:rsid w:val="005919E5"/>
    <w:rsid w:val="00591F3C"/>
    <w:rsid w:val="00596F25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4154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C663B"/>
    <w:rsid w:val="006D3694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204AD"/>
    <w:rsid w:val="00731AAF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957DD"/>
    <w:rsid w:val="008A7528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5C7F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3998"/>
    <w:rsid w:val="0097633F"/>
    <w:rsid w:val="00977517"/>
    <w:rsid w:val="00982722"/>
    <w:rsid w:val="0098386B"/>
    <w:rsid w:val="00983E0C"/>
    <w:rsid w:val="009935B1"/>
    <w:rsid w:val="009A0CAB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241E"/>
    <w:rsid w:val="00A111A5"/>
    <w:rsid w:val="00A139D8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2B17"/>
    <w:rsid w:val="00A635C7"/>
    <w:rsid w:val="00A705A8"/>
    <w:rsid w:val="00A721F8"/>
    <w:rsid w:val="00A737B5"/>
    <w:rsid w:val="00A77433"/>
    <w:rsid w:val="00A77DEF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17F43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1920"/>
    <w:rsid w:val="00BE66EC"/>
    <w:rsid w:val="00BF037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4592B"/>
    <w:rsid w:val="00C50BCA"/>
    <w:rsid w:val="00C5363D"/>
    <w:rsid w:val="00C57ED2"/>
    <w:rsid w:val="00C64B08"/>
    <w:rsid w:val="00C7576C"/>
    <w:rsid w:val="00C76C6D"/>
    <w:rsid w:val="00C77602"/>
    <w:rsid w:val="00C81386"/>
    <w:rsid w:val="00C83CDD"/>
    <w:rsid w:val="00C855D6"/>
    <w:rsid w:val="00C85D20"/>
    <w:rsid w:val="00C874A1"/>
    <w:rsid w:val="00C87F46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714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1AE1"/>
    <w:rsid w:val="00D02F31"/>
    <w:rsid w:val="00D02FE3"/>
    <w:rsid w:val="00D0398B"/>
    <w:rsid w:val="00D04692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77B44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A7B83"/>
    <w:rsid w:val="00DB1BF5"/>
    <w:rsid w:val="00DC1F9C"/>
    <w:rsid w:val="00DC273C"/>
    <w:rsid w:val="00DC3C0A"/>
    <w:rsid w:val="00DC5179"/>
    <w:rsid w:val="00DC7D5D"/>
    <w:rsid w:val="00DF3F20"/>
    <w:rsid w:val="00DF41E7"/>
    <w:rsid w:val="00DF6D1F"/>
    <w:rsid w:val="00E003E0"/>
    <w:rsid w:val="00E030A9"/>
    <w:rsid w:val="00E0732C"/>
    <w:rsid w:val="00E11074"/>
    <w:rsid w:val="00E1566C"/>
    <w:rsid w:val="00E16F7B"/>
    <w:rsid w:val="00E20AB0"/>
    <w:rsid w:val="00E22BFE"/>
    <w:rsid w:val="00E36F93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C72"/>
    <w:rsid w:val="00EA7E74"/>
    <w:rsid w:val="00EB0013"/>
    <w:rsid w:val="00EB1C9E"/>
    <w:rsid w:val="00EB2B44"/>
    <w:rsid w:val="00EB5531"/>
    <w:rsid w:val="00EB5F89"/>
    <w:rsid w:val="00EB6550"/>
    <w:rsid w:val="00EC082E"/>
    <w:rsid w:val="00ED38C8"/>
    <w:rsid w:val="00ED5F86"/>
    <w:rsid w:val="00EF2A4C"/>
    <w:rsid w:val="00F04D7D"/>
    <w:rsid w:val="00F05368"/>
    <w:rsid w:val="00F11D94"/>
    <w:rsid w:val="00F12014"/>
    <w:rsid w:val="00F16168"/>
    <w:rsid w:val="00F2309D"/>
    <w:rsid w:val="00F26CCC"/>
    <w:rsid w:val="00F33F9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C7DDF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3965EB"/>
  <w15:docId w15:val="{1B33CEE3-39C8-47F6-AB03-53F3DD6C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01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9A215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1E401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83CA5"/>
    <w:pPr>
      <w:numPr>
        <w:ilvl w:val="2"/>
        <w:numId w:val="7"/>
      </w:numPr>
      <w:tabs>
        <w:tab w:val="num" w:pos="36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83CA5"/>
    <w:pPr>
      <w:numPr>
        <w:ilvl w:val="3"/>
        <w:numId w:val="10"/>
      </w:numPr>
      <w:tabs>
        <w:tab w:val="num" w:pos="360"/>
      </w:tabs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83CA5"/>
    <w:pPr>
      <w:numPr>
        <w:ilvl w:val="4"/>
        <w:numId w:val="10"/>
      </w:numPr>
      <w:tabs>
        <w:tab w:val="num" w:pos="360"/>
      </w:tabs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D83CA5"/>
    <w:pPr>
      <w:numPr>
        <w:ilvl w:val="5"/>
        <w:numId w:val="10"/>
      </w:numPr>
      <w:tabs>
        <w:tab w:val="num" w:pos="360"/>
      </w:tabs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83CA5"/>
    <w:pPr>
      <w:numPr>
        <w:ilvl w:val="6"/>
        <w:numId w:val="10"/>
      </w:numPr>
      <w:tabs>
        <w:tab w:val="num" w:pos="360"/>
      </w:tabs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83CA5"/>
    <w:pPr>
      <w:numPr>
        <w:ilvl w:val="7"/>
        <w:numId w:val="10"/>
      </w:numPr>
      <w:tabs>
        <w:tab w:val="num" w:pos="360"/>
      </w:tabs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83CA5"/>
    <w:pPr>
      <w:numPr>
        <w:ilvl w:val="8"/>
        <w:numId w:val="10"/>
      </w:numPr>
      <w:tabs>
        <w:tab w:val="num" w:pos="360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1E401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1E401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1E401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1E401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1E401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E401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E401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E401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1E401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1E401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1E401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1E401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1E4015"/>
    <w:pPr>
      <w:numPr>
        <w:ilvl w:val="1"/>
        <w:numId w:val="10"/>
      </w:numPr>
      <w:tabs>
        <w:tab w:val="clear" w:pos="1800"/>
      </w:tabs>
      <w:spacing w:before="260" w:after="260"/>
    </w:pPr>
  </w:style>
  <w:style w:type="paragraph" w:customStyle="1" w:styleId="Listabc">
    <w:name w:val="List_a_b_c"/>
    <w:basedOn w:val="Normal"/>
    <w:rsid w:val="001E401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1E4015"/>
    <w:pPr>
      <w:spacing w:before="260" w:after="260"/>
      <w:ind w:left="1440"/>
    </w:pPr>
  </w:style>
  <w:style w:type="paragraph" w:customStyle="1" w:styleId="ListIndt3">
    <w:name w:val="ListIndt_3"/>
    <w:basedOn w:val="Normal"/>
    <w:rsid w:val="001E4015"/>
    <w:pPr>
      <w:spacing w:before="260" w:after="260"/>
      <w:ind w:left="1800"/>
    </w:pPr>
  </w:style>
  <w:style w:type="paragraph" w:customStyle="1" w:styleId="ListIndt4">
    <w:name w:val="ListIndt_4"/>
    <w:basedOn w:val="Normal"/>
    <w:rsid w:val="001E4015"/>
    <w:pPr>
      <w:spacing w:before="260" w:after="260"/>
      <w:ind w:left="2160"/>
    </w:pPr>
  </w:style>
  <w:style w:type="paragraph" w:customStyle="1" w:styleId="ListTab0">
    <w:name w:val="ListTab_0"/>
    <w:basedOn w:val="Normal"/>
    <w:rsid w:val="001E4015"/>
    <w:pPr>
      <w:spacing w:before="260" w:after="260"/>
    </w:pPr>
  </w:style>
  <w:style w:type="paragraph" w:customStyle="1" w:styleId="ListTab2">
    <w:name w:val="ListTab_2"/>
    <w:basedOn w:val="Normal"/>
    <w:rsid w:val="001E401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E401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E4015"/>
    <w:pPr>
      <w:spacing w:before="260" w:after="260"/>
      <w:ind w:firstLine="2160"/>
    </w:pPr>
  </w:style>
  <w:style w:type="paragraph" w:customStyle="1" w:styleId="Note">
    <w:name w:val="Note"/>
    <w:next w:val="Normal"/>
    <w:rsid w:val="001E401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1E4015"/>
    <w:pPr>
      <w:spacing w:before="260" w:after="260"/>
      <w:ind w:left="1440"/>
    </w:pPr>
  </w:style>
  <w:style w:type="paragraph" w:customStyle="1" w:styleId="ParaIndt3">
    <w:name w:val="ParaIndt_3"/>
    <w:basedOn w:val="Normal"/>
    <w:rsid w:val="001E4015"/>
    <w:pPr>
      <w:spacing w:before="260" w:after="260"/>
      <w:ind w:left="1800"/>
    </w:pPr>
  </w:style>
  <w:style w:type="paragraph" w:customStyle="1" w:styleId="ParaIndt4">
    <w:name w:val="ParaIndt_4"/>
    <w:basedOn w:val="Normal"/>
    <w:rsid w:val="001E4015"/>
    <w:pPr>
      <w:spacing w:before="260" w:after="260"/>
      <w:ind w:left="2160"/>
    </w:pPr>
  </w:style>
  <w:style w:type="paragraph" w:customStyle="1" w:styleId="ParaTab0">
    <w:name w:val="ParaTab_0"/>
    <w:basedOn w:val="Normal"/>
    <w:rsid w:val="001E4015"/>
    <w:pPr>
      <w:spacing w:before="260" w:after="260"/>
    </w:pPr>
  </w:style>
  <w:style w:type="paragraph" w:customStyle="1" w:styleId="ParaTab2">
    <w:name w:val="ParaTab_2"/>
    <w:basedOn w:val="Normal"/>
    <w:rsid w:val="001E401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1E401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E401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1E4015"/>
    <w:pPr>
      <w:keepNext/>
      <w:numPr>
        <w:numId w:val="11"/>
      </w:numPr>
      <w:tabs>
        <w:tab w:val="left" w:pos="720"/>
      </w:tabs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1E401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1E401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uiPriority w:val="39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1E401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1E401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1E401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62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A741-105C-4C89-B406-32D3D4AA7F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22</TotalTime>
  <Pages>2</Pages>
  <Words>262</Words>
  <Characters>1432</Characters>
  <Application>Microsoft Office Word</Application>
  <DocSecurity>0</DocSecurity>
  <Lines>71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INTRODUCTION</vt:lpstr>
      <vt:lpstr>DISCUSSION</vt:lpstr>
      <vt:lpstr>CONCLUSION</vt:lpstr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Natasha</dc:creator>
  <cp:keywords/>
  <dc:description/>
  <cp:lastModifiedBy>Nawfal, Lydia</cp:lastModifiedBy>
  <cp:revision>5</cp:revision>
  <cp:lastPrinted>2026-07-20T19:57:00Z</cp:lastPrinted>
  <dcterms:created xsi:type="dcterms:W3CDTF">2026-07-20T16:58:00Z</dcterms:created>
  <dcterms:modified xsi:type="dcterms:W3CDTF">2026-07-20T19:58:00Z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ATConf</vt:lpwstr>
  </property>
  <property fmtid="{D5CDD505-2E9C-101B-9397-08002B2CF9AE}" pid="3" name="BodySession">
    <vt:lpwstr>7</vt:lpwstr>
  </property>
  <property fmtid="{D5CDD505-2E9C-101B-9397-08002B2CF9AE}" pid="4" name="BodyAbbrev">
    <vt:lpwstr>ATConf</vt:lpwstr>
  </property>
  <property fmtid="{D5CDD505-2E9C-101B-9397-08002B2CF9AE}" pid="5" name="SessionNum">
    <vt:lpwstr>7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ATConf/7-WP/xxxx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</Properties>
</file>