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73BA" w14:textId="2C080B53" w:rsidR="005D42A5" w:rsidRDefault="0031110B" w:rsidP="005D42A5">
      <w:pPr>
        <w:bidi/>
        <w:rPr>
          <w:rFonts w:cs="Arial"/>
          <w:b/>
          <w:bCs/>
          <w:color w:val="10253F"/>
          <w:sz w:val="28"/>
          <w:szCs w:val="28"/>
          <w:rtl/>
          <w:lang w:bidi="ar-LB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4BA74458" wp14:editId="6AF5D1F6">
            <wp:simplePos x="0" y="0"/>
            <wp:positionH relativeFrom="column">
              <wp:posOffset>3867150</wp:posOffset>
            </wp:positionH>
            <wp:positionV relativeFrom="paragraph">
              <wp:posOffset>148590</wp:posOffset>
            </wp:positionV>
            <wp:extent cx="1622425" cy="575945"/>
            <wp:effectExtent l="0" t="0" r="3175" b="0"/>
            <wp:wrapTight wrapText="bothSides">
              <wp:wrapPolygon edited="0">
                <wp:start x="0" y="0"/>
                <wp:lineTo x="0" y="20957"/>
                <wp:lineTo x="21473" y="20957"/>
                <wp:lineTo x="21473" y="0"/>
                <wp:lineTo x="0" y="0"/>
              </wp:wrapPolygon>
            </wp:wrapTight>
            <wp:docPr id="18684057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05787" name="Picture 186840578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90" t="19047" r="7607" b="16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57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2A5">
        <w:rPr>
          <w:noProof/>
        </w:rPr>
        <w:drawing>
          <wp:anchor distT="0" distB="0" distL="114300" distR="114300" simplePos="0" relativeHeight="251658241" behindDoc="1" locked="0" layoutInCell="1" allowOverlap="1" wp14:anchorId="316942B2" wp14:editId="0A38F5C0">
            <wp:simplePos x="0" y="0"/>
            <wp:positionH relativeFrom="column">
              <wp:posOffset>3867785</wp:posOffset>
            </wp:positionH>
            <wp:positionV relativeFrom="paragraph">
              <wp:posOffset>146636</wp:posOffset>
            </wp:positionV>
            <wp:extent cx="1473200" cy="609600"/>
            <wp:effectExtent l="0" t="0" r="0" b="0"/>
            <wp:wrapTopAndBottom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5" t="9114" r="15244" b="11350"/>
                    <a:stretch/>
                  </pic:blipFill>
                  <pic:spPr bwMode="auto">
                    <a:xfrm>
                      <a:off x="0" y="0"/>
                      <a:ext cx="147320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99B" w:rsidRPr="006F7167">
        <w:rPr>
          <w:rFonts w:asciiTheme="majorBidi" w:hAnsiTheme="majorBidi" w:cstheme="majorBidi"/>
          <w:noProof/>
          <w:kern w:val="2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DCB2C09" wp14:editId="46650B4B">
            <wp:simplePos x="0" y="0"/>
            <wp:positionH relativeFrom="column">
              <wp:posOffset>50800</wp:posOffset>
            </wp:positionH>
            <wp:positionV relativeFrom="paragraph">
              <wp:posOffset>59690</wp:posOffset>
            </wp:positionV>
            <wp:extent cx="882650" cy="7086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ABBC2" w14:textId="1233AD39" w:rsidR="000027CA" w:rsidRPr="000027CA" w:rsidRDefault="000027CA" w:rsidP="005D42A5">
      <w:pPr>
        <w:bidi/>
        <w:jc w:val="center"/>
        <w:rPr>
          <w:rFonts w:cs="Arial"/>
          <w:b/>
          <w:bCs/>
          <w:color w:val="10253F"/>
          <w:sz w:val="28"/>
          <w:szCs w:val="28"/>
          <w:rtl/>
          <w:lang w:bidi="ar-LB"/>
        </w:rPr>
      </w:pPr>
      <w:r w:rsidRPr="000027CA">
        <w:rPr>
          <w:rFonts w:cs="Arial" w:hint="cs"/>
          <w:b/>
          <w:bCs/>
          <w:color w:val="10253F"/>
          <w:sz w:val="28"/>
          <w:szCs w:val="28"/>
          <w:rtl/>
          <w:lang w:bidi="ar-LB"/>
        </w:rPr>
        <w:t>الاجتماع ال</w:t>
      </w:r>
      <w:r w:rsidR="003F1B1C">
        <w:rPr>
          <w:rFonts w:cs="Arial" w:hint="cs"/>
          <w:b/>
          <w:bCs/>
          <w:color w:val="10253F"/>
          <w:sz w:val="28"/>
          <w:szCs w:val="28"/>
          <w:rtl/>
          <w:lang w:bidi="ar-LB"/>
        </w:rPr>
        <w:t>ثامن</w:t>
      </w:r>
      <w:r w:rsidRPr="000027CA">
        <w:rPr>
          <w:rFonts w:cs="Arial" w:hint="cs"/>
          <w:b/>
          <w:bCs/>
          <w:color w:val="10253F"/>
          <w:sz w:val="28"/>
          <w:szCs w:val="28"/>
          <w:rtl/>
          <w:lang w:bidi="ar-LB"/>
        </w:rPr>
        <w:t xml:space="preserve"> للمدراء العامين للطيران المدني في منطقة الشرق الأوسط</w:t>
      </w:r>
    </w:p>
    <w:p w14:paraId="7491EDE5" w14:textId="14BEAC2F" w:rsidR="000027CA" w:rsidRPr="00121B4C" w:rsidRDefault="000027CA" w:rsidP="000027CA">
      <w:pPr>
        <w:bidi/>
        <w:spacing w:line="276" w:lineRule="auto"/>
        <w:jc w:val="center"/>
        <w:rPr>
          <w:rFonts w:ascii="Times New Roman" w:hAnsi="Times New Roman" w:hint="cs"/>
          <w:b/>
          <w:bCs/>
          <w:color w:val="10253F"/>
          <w:sz w:val="26"/>
          <w:szCs w:val="26"/>
          <w:rtl/>
          <w:lang w:bidi="ar-EG"/>
        </w:rPr>
      </w:pPr>
      <w:r w:rsidRPr="00121B4C">
        <w:rPr>
          <w:rFonts w:ascii="Times New Roman" w:hAnsi="Times New Roman"/>
          <w:b/>
          <w:bCs/>
          <w:color w:val="10253F"/>
          <w:sz w:val="26"/>
          <w:szCs w:val="26"/>
          <w:lang w:bidi="ar-LB"/>
        </w:rPr>
        <w:t>DGCA-MID/</w:t>
      </w:r>
      <w:r w:rsidR="0031110B">
        <w:rPr>
          <w:rFonts w:ascii="Times New Roman" w:hAnsi="Times New Roman"/>
          <w:b/>
          <w:bCs/>
          <w:color w:val="10253F"/>
          <w:sz w:val="26"/>
          <w:szCs w:val="26"/>
          <w:lang w:bidi="ar-LB"/>
        </w:rPr>
        <w:t>8</w:t>
      </w:r>
    </w:p>
    <w:p w14:paraId="1D606407" w14:textId="77777777" w:rsidR="003D1686" w:rsidRPr="003D1686" w:rsidRDefault="003D1686" w:rsidP="003D1686">
      <w:pPr>
        <w:widowControl/>
        <w:bidi/>
        <w:jc w:val="center"/>
        <w:rPr>
          <w:rFonts w:ascii="Times New Roman" w:hAnsi="Times New Roman"/>
          <w:b/>
          <w:color w:val="10253F"/>
          <w:sz w:val="28"/>
          <w:szCs w:val="28"/>
          <w:lang w:bidi="ar-EG"/>
        </w:rPr>
      </w:pPr>
    </w:p>
    <w:p w14:paraId="15EA2182" w14:textId="78101382" w:rsidR="003D1686" w:rsidRPr="00036989" w:rsidRDefault="003D1686" w:rsidP="002A1D76">
      <w:pPr>
        <w:bidi/>
        <w:jc w:val="center"/>
        <w:rPr>
          <w:rFonts w:asciiTheme="majorBidi" w:hAnsiTheme="majorBidi" w:cstheme="majorBidi"/>
          <w:bCs/>
          <w:sz w:val="22"/>
          <w:szCs w:val="22"/>
          <w:lang w:bidi="ar-LB"/>
        </w:rPr>
      </w:pPr>
      <w:proofErr w:type="gramStart"/>
      <w:r>
        <w:rPr>
          <w:rFonts w:cs="Arial"/>
          <w:b/>
          <w:bCs/>
          <w:color w:val="10253F"/>
          <w:sz w:val="24"/>
          <w:lang w:bidi="ar-LB"/>
        </w:rPr>
        <w:t>)</w:t>
      </w:r>
      <w:r w:rsidR="00121B4C">
        <w:rPr>
          <w:rFonts w:cs="Arial" w:hint="cs"/>
          <w:b/>
          <w:bCs/>
          <w:color w:val="10253F"/>
          <w:sz w:val="24"/>
          <w:rtl/>
          <w:lang w:bidi="ar-LB"/>
        </w:rPr>
        <w:t>ال</w:t>
      </w:r>
      <w:r w:rsidR="003F1B1C">
        <w:rPr>
          <w:rFonts w:cs="Arial" w:hint="cs"/>
          <w:b/>
          <w:bCs/>
          <w:color w:val="10253F"/>
          <w:sz w:val="24"/>
          <w:rtl/>
          <w:lang w:bidi="ar-LB"/>
        </w:rPr>
        <w:t>دو</w:t>
      </w:r>
      <w:r w:rsidR="00551CCD">
        <w:rPr>
          <w:rFonts w:cs="Arial" w:hint="cs"/>
          <w:b/>
          <w:bCs/>
          <w:color w:val="10253F"/>
          <w:sz w:val="24"/>
          <w:rtl/>
          <w:lang w:bidi="ar-LB"/>
        </w:rPr>
        <w:t>حة</w:t>
      </w:r>
      <w:proofErr w:type="gramEnd"/>
      <w:r w:rsidR="00121B4C">
        <w:rPr>
          <w:rFonts w:cs="Arial" w:hint="cs"/>
          <w:b/>
          <w:bCs/>
          <w:color w:val="10253F"/>
          <w:sz w:val="24"/>
          <w:rtl/>
          <w:lang w:bidi="ar-LB"/>
        </w:rPr>
        <w:t xml:space="preserve">، </w:t>
      </w:r>
      <w:r w:rsidR="00551CCD">
        <w:rPr>
          <w:rFonts w:cs="Arial" w:hint="cs"/>
          <w:b/>
          <w:bCs/>
          <w:color w:val="10253F"/>
          <w:sz w:val="24"/>
          <w:rtl/>
          <w:lang w:bidi="ar-LB"/>
        </w:rPr>
        <w:t>قطر</w:t>
      </w:r>
      <w:r w:rsidR="00121B4C">
        <w:rPr>
          <w:rFonts w:cs="Arial" w:hint="cs"/>
          <w:b/>
          <w:bCs/>
          <w:color w:val="10253F"/>
          <w:sz w:val="24"/>
          <w:rtl/>
          <w:lang w:bidi="ar-LB"/>
        </w:rPr>
        <w:t xml:space="preserve">، </w:t>
      </w:r>
      <w:r w:rsidR="00673765">
        <w:rPr>
          <w:rFonts w:cs="Arial" w:hint="cs"/>
          <w:b/>
          <w:bCs/>
          <w:color w:val="10253F"/>
          <w:sz w:val="24"/>
          <w:rtl/>
          <w:lang w:bidi="ar-LB"/>
        </w:rPr>
        <w:t>26</w:t>
      </w:r>
      <w:r w:rsidR="00121B4C">
        <w:rPr>
          <w:rFonts w:cs="Arial" w:hint="cs"/>
          <w:b/>
          <w:bCs/>
          <w:color w:val="10253F"/>
          <w:sz w:val="24"/>
          <w:rtl/>
          <w:lang w:bidi="ar-LB"/>
        </w:rPr>
        <w:t xml:space="preserve"> </w:t>
      </w:r>
      <w:r w:rsidR="00121B4C">
        <w:rPr>
          <w:rFonts w:cs="Arial"/>
          <w:b/>
          <w:bCs/>
          <w:color w:val="10253F"/>
          <w:sz w:val="24"/>
          <w:rtl/>
          <w:lang w:bidi="ar-LB"/>
        </w:rPr>
        <w:t>–</w:t>
      </w:r>
      <w:r w:rsidR="00121B4C">
        <w:rPr>
          <w:rFonts w:cs="Arial" w:hint="cs"/>
          <w:b/>
          <w:bCs/>
          <w:color w:val="10253F"/>
          <w:sz w:val="24"/>
          <w:rtl/>
          <w:lang w:bidi="ar-LB"/>
        </w:rPr>
        <w:t xml:space="preserve"> </w:t>
      </w:r>
      <w:r w:rsidR="00673765">
        <w:rPr>
          <w:rFonts w:cs="Arial" w:hint="cs"/>
          <w:b/>
          <w:bCs/>
          <w:color w:val="10253F"/>
          <w:sz w:val="24"/>
          <w:rtl/>
          <w:lang w:bidi="ar-LB"/>
        </w:rPr>
        <w:t>28</w:t>
      </w:r>
      <w:r w:rsidR="00121B4C">
        <w:rPr>
          <w:rFonts w:cs="Arial" w:hint="cs"/>
          <w:b/>
          <w:bCs/>
          <w:color w:val="10253F"/>
          <w:sz w:val="24"/>
          <w:rtl/>
          <w:lang w:bidi="ar-LB"/>
        </w:rPr>
        <w:t xml:space="preserve"> </w:t>
      </w:r>
      <w:r w:rsidR="00673765">
        <w:rPr>
          <w:rFonts w:cs="Arial" w:hint="cs"/>
          <w:b/>
          <w:bCs/>
          <w:color w:val="10253F"/>
          <w:sz w:val="24"/>
          <w:rtl/>
          <w:lang w:bidi="ar-LB"/>
        </w:rPr>
        <w:t>اكت</w:t>
      </w:r>
      <w:r w:rsidR="00C23818">
        <w:rPr>
          <w:rFonts w:cs="Arial" w:hint="cs"/>
          <w:b/>
          <w:bCs/>
          <w:color w:val="10253F"/>
          <w:sz w:val="24"/>
          <w:rtl/>
          <w:lang w:bidi="ar-LB"/>
        </w:rPr>
        <w:t>وبر</w:t>
      </w:r>
      <w:r>
        <w:rPr>
          <w:rFonts w:cs="Arial" w:hint="cs"/>
          <w:b/>
          <w:bCs/>
          <w:color w:val="10253F"/>
          <w:sz w:val="24"/>
          <w:rtl/>
          <w:lang w:bidi="ar-LB"/>
        </w:rPr>
        <w:t xml:space="preserve"> </w:t>
      </w:r>
      <w:r w:rsidR="00C23818">
        <w:rPr>
          <w:rFonts w:cs="Arial" w:hint="cs"/>
          <w:b/>
          <w:bCs/>
          <w:color w:val="10253F"/>
          <w:sz w:val="24"/>
          <w:rtl/>
          <w:lang w:bidi="ar-LB"/>
        </w:rPr>
        <w:t>2026</w:t>
      </w:r>
      <w:r w:rsidRPr="008123F0">
        <w:rPr>
          <w:rFonts w:cs="Arial" w:hint="cs"/>
          <w:b/>
          <w:bCs/>
          <w:color w:val="10253F"/>
          <w:sz w:val="24"/>
          <w:rtl/>
          <w:lang w:bidi="ar-LB"/>
        </w:rPr>
        <w:t>)</w:t>
      </w:r>
    </w:p>
    <w:p w14:paraId="52143E35" w14:textId="77777777" w:rsidR="003D1686" w:rsidRPr="002A1D76" w:rsidRDefault="003D1686" w:rsidP="003D1686">
      <w:pPr>
        <w:widowControl/>
        <w:pBdr>
          <w:bottom w:val="double" w:sz="4" w:space="0" w:color="auto"/>
        </w:pBdr>
        <w:bidi/>
        <w:rPr>
          <w:rFonts w:ascii="Calibri" w:eastAsia="Calibri" w:hAnsi="Calibri" w:cs="Arial"/>
          <w:b/>
          <w:bCs/>
          <w:sz w:val="14"/>
          <w:szCs w:val="14"/>
          <w:lang w:val="en-GB" w:bidi="ar-OM"/>
        </w:rPr>
      </w:pPr>
    </w:p>
    <w:p w14:paraId="6DA36A1E" w14:textId="77777777" w:rsidR="003D1686" w:rsidRPr="003D1686" w:rsidRDefault="003D1686" w:rsidP="003D1686">
      <w:pPr>
        <w:widowControl/>
        <w:bidi/>
        <w:spacing w:line="276" w:lineRule="auto"/>
        <w:rPr>
          <w:rFonts w:ascii="Calibri" w:eastAsia="Calibri" w:hAnsi="Calibri" w:cs="Arial"/>
          <w:b/>
          <w:bCs/>
          <w:sz w:val="28"/>
          <w:szCs w:val="28"/>
          <w:lang w:bidi="ar-OM"/>
        </w:rPr>
      </w:pPr>
    </w:p>
    <w:p w14:paraId="312AEC32" w14:textId="77777777" w:rsidR="003D1686" w:rsidRPr="003D1686" w:rsidRDefault="003D1686" w:rsidP="003D1686">
      <w:pPr>
        <w:widowControl/>
        <w:bidi/>
        <w:rPr>
          <w:rFonts w:ascii="Calibri" w:eastAsia="Calibri" w:hAnsi="Calibri" w:cs="Arial"/>
          <w:b/>
          <w:bCs/>
          <w:sz w:val="28"/>
          <w:szCs w:val="28"/>
          <w:rtl/>
          <w:lang w:bidi="ar-OM"/>
        </w:rPr>
      </w:pPr>
      <w:r w:rsidRPr="003D1686">
        <w:rPr>
          <w:rFonts w:ascii="Calibri" w:eastAsia="Calibri" w:hAnsi="Calibri" w:cs="Arial" w:hint="cs"/>
          <w:b/>
          <w:bCs/>
          <w:sz w:val="28"/>
          <w:szCs w:val="28"/>
          <w:rtl/>
          <w:lang w:bidi="ar-OM"/>
        </w:rPr>
        <w:t>البند ا</w:t>
      </w:r>
      <w:r w:rsidRPr="003D1686">
        <w:rPr>
          <w:rFonts w:ascii="Calibri" w:eastAsia="Calibri" w:hAnsi="Calibri" w:cs="Arial"/>
          <w:b/>
          <w:bCs/>
          <w:sz w:val="28"/>
          <w:szCs w:val="28"/>
          <w:lang w:bidi="ar-OM"/>
        </w:rPr>
        <w:t xml:space="preserve">  :</w:t>
      </w:r>
      <w:r w:rsidRPr="003D1686">
        <w:rPr>
          <w:rFonts w:ascii="Calibri" w:eastAsia="Calibri" w:hAnsi="Calibri" w:cs="Arial" w:hint="cs"/>
          <w:b/>
          <w:bCs/>
          <w:sz w:val="28"/>
          <w:szCs w:val="28"/>
          <w:rtl/>
          <w:lang w:bidi="ar-OM"/>
        </w:rPr>
        <w:tab/>
      </w:r>
    </w:p>
    <w:p w14:paraId="56B41833" w14:textId="77777777" w:rsidR="003D1686" w:rsidRPr="002A1D76" w:rsidRDefault="003D1686" w:rsidP="003D1686">
      <w:pPr>
        <w:widowControl/>
        <w:bidi/>
        <w:spacing w:after="200" w:line="276" w:lineRule="auto"/>
        <w:jc w:val="center"/>
        <w:rPr>
          <w:rFonts w:ascii="Times New Roman" w:eastAsia="Calibri" w:hAnsi="Times New Roman"/>
          <w:b/>
          <w:bCs/>
          <w:sz w:val="22"/>
          <w:szCs w:val="22"/>
          <w:rtl/>
          <w:lang w:bidi="ar-LB"/>
        </w:rPr>
      </w:pPr>
    </w:p>
    <w:p w14:paraId="6D232889" w14:textId="77777777" w:rsidR="003D1686" w:rsidRPr="003D1686" w:rsidRDefault="003D1686" w:rsidP="003D1686">
      <w:pPr>
        <w:widowControl/>
        <w:bidi/>
        <w:spacing w:after="200" w:line="276" w:lineRule="auto"/>
        <w:jc w:val="center"/>
        <w:rPr>
          <w:rFonts w:ascii="Calibri" w:eastAsia="Calibri" w:hAnsi="Calibri" w:cs="Arial"/>
          <w:i/>
          <w:iCs/>
          <w:sz w:val="32"/>
          <w:szCs w:val="32"/>
          <w:rtl/>
          <w:lang w:bidi="ar-LB"/>
        </w:rPr>
      </w:pPr>
      <w:r w:rsidRPr="003D1686">
        <w:rPr>
          <w:rFonts w:ascii="Times New Roman" w:eastAsia="Calibri" w:hAnsi="Times New Roman"/>
          <w:i/>
          <w:iCs/>
          <w:sz w:val="28"/>
          <w:szCs w:val="28"/>
          <w:rtl/>
          <w:lang w:bidi="ar-LB"/>
        </w:rPr>
        <w:t>(مقدمة من</w:t>
      </w:r>
      <w:r w:rsidRPr="003D1686">
        <w:rPr>
          <w:rFonts w:ascii="Times New Roman" w:eastAsia="Calibri" w:hAnsi="Times New Roman"/>
          <w:i/>
          <w:iCs/>
          <w:sz w:val="28"/>
          <w:szCs w:val="28"/>
          <w:lang w:bidi="ar-LB"/>
        </w:rPr>
        <w:t xml:space="preserve">      </w:t>
      </w:r>
      <w:r w:rsidRPr="003D1686">
        <w:rPr>
          <w:rFonts w:ascii="Times New Roman" w:eastAsia="Calibri" w:hAnsi="Times New Roman"/>
          <w:i/>
          <w:iCs/>
          <w:sz w:val="28"/>
          <w:szCs w:val="28"/>
          <w:rtl/>
          <w:lang w:bidi="ar-LB"/>
        </w:rPr>
        <w:t>)</w:t>
      </w:r>
    </w:p>
    <w:tbl>
      <w:tblPr>
        <w:tblW w:w="0" w:type="auto"/>
        <w:tblInd w:w="1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750"/>
      </w:tblGrid>
      <w:tr w:rsidR="003D1686" w:rsidRPr="003D1686" w14:paraId="10CFD8C5" w14:textId="77777777" w:rsidTr="0085383E">
        <w:trPr>
          <w:trHeight w:val="1942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D6F2F9" w14:textId="77777777" w:rsidR="003D1686" w:rsidRPr="003D1686" w:rsidRDefault="003D1686" w:rsidP="003D1686">
            <w:pPr>
              <w:widowControl/>
              <w:tabs>
                <w:tab w:val="center" w:pos="3390"/>
              </w:tabs>
              <w:spacing w:after="200" w:line="276" w:lineRule="auto"/>
              <w:jc w:val="center"/>
              <w:rPr>
                <w:rFonts w:eastAsia="Calibri" w:cs="Arial"/>
                <w:bCs/>
                <w:smallCaps/>
                <w:color w:val="000000"/>
                <w:sz w:val="28"/>
                <w:szCs w:val="28"/>
                <w:rtl/>
                <w:lang w:val="en-GB" w:bidi="ar-LB"/>
              </w:rPr>
            </w:pPr>
            <w:r w:rsidRPr="003D1686">
              <w:rPr>
                <w:rFonts w:eastAsia="Calibri" w:cs="Arial" w:hint="cs"/>
                <w:bCs/>
                <w:smallCaps/>
                <w:color w:val="000000"/>
                <w:sz w:val="28"/>
                <w:szCs w:val="28"/>
                <w:rtl/>
                <w:lang w:val="en-GB" w:bidi="ar-LB"/>
              </w:rPr>
              <w:t>موجز</w:t>
            </w:r>
          </w:p>
          <w:p w14:paraId="6934272D" w14:textId="77777777" w:rsidR="003D1686" w:rsidRPr="003D1686" w:rsidRDefault="003D1686" w:rsidP="003D1686">
            <w:pPr>
              <w:widowControl/>
              <w:tabs>
                <w:tab w:val="center" w:pos="3390"/>
              </w:tabs>
              <w:bidi/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000000"/>
                <w:sz w:val="22"/>
                <w:szCs w:val="22"/>
                <w:lang w:bidi="ar-LB"/>
              </w:rPr>
            </w:pPr>
          </w:p>
        </w:tc>
      </w:tr>
    </w:tbl>
    <w:p w14:paraId="10BBB4DE" w14:textId="77777777" w:rsidR="003D1686" w:rsidRPr="003D1686" w:rsidRDefault="003D1686" w:rsidP="003D1686">
      <w:pPr>
        <w:widowControl/>
        <w:bidi/>
        <w:spacing w:after="200" w:line="276" w:lineRule="auto"/>
        <w:jc w:val="both"/>
        <w:rPr>
          <w:rFonts w:ascii="Calibri" w:eastAsia="Calibri" w:hAnsi="Calibri" w:cs="Arial"/>
          <w:sz w:val="32"/>
          <w:szCs w:val="32"/>
          <w:rtl/>
          <w:lang w:bidi="ar-LB"/>
        </w:rPr>
      </w:pPr>
    </w:p>
    <w:p w14:paraId="0C165E13" w14:textId="77777777" w:rsidR="003D1686" w:rsidRPr="003D1686" w:rsidRDefault="003D1686" w:rsidP="003D1686">
      <w:pPr>
        <w:widowControl/>
        <w:numPr>
          <w:ilvl w:val="0"/>
          <w:numId w:val="39"/>
        </w:numPr>
        <w:tabs>
          <w:tab w:val="right" w:pos="540"/>
          <w:tab w:val="right" w:pos="1440"/>
        </w:tabs>
        <w:bidi/>
        <w:spacing w:after="200" w:line="276" w:lineRule="auto"/>
        <w:ind w:hanging="630"/>
        <w:contextualSpacing/>
        <w:jc w:val="both"/>
        <w:rPr>
          <w:rFonts w:ascii="Calibri" w:eastAsia="Calibri" w:hAnsi="Calibri" w:cs="Arial"/>
          <w:b/>
          <w:bCs/>
          <w:sz w:val="32"/>
          <w:szCs w:val="32"/>
          <w:lang w:bidi="ar-LB"/>
        </w:rPr>
      </w:pPr>
      <w:r w:rsidRPr="003D1686">
        <w:rPr>
          <w:rFonts w:ascii="Calibri" w:eastAsia="Calibri" w:hAnsi="Calibri" w:cs="Arial" w:hint="cs"/>
          <w:b/>
          <w:bCs/>
          <w:sz w:val="32"/>
          <w:szCs w:val="32"/>
          <w:rtl/>
          <w:lang w:bidi="ar-LB"/>
        </w:rPr>
        <w:t>المقدمة</w:t>
      </w:r>
    </w:p>
    <w:p w14:paraId="5123C5EF" w14:textId="3B38F8D7" w:rsidR="003D1686" w:rsidRPr="00BA4EDD" w:rsidRDefault="003D1686" w:rsidP="00BA4EDD">
      <w:pPr>
        <w:pStyle w:val="ListParagraph"/>
        <w:widowControl/>
        <w:numPr>
          <w:ilvl w:val="1"/>
          <w:numId w:val="42"/>
        </w:numPr>
        <w:bidi/>
        <w:spacing w:after="200" w:line="276" w:lineRule="auto"/>
        <w:jc w:val="both"/>
        <w:rPr>
          <w:rFonts w:ascii="Calibri" w:eastAsia="Calibri" w:hAnsi="Calibri" w:cs="Arial"/>
          <w:sz w:val="32"/>
          <w:szCs w:val="32"/>
          <w:lang w:bidi="ar-LB"/>
        </w:rPr>
      </w:pPr>
      <w:r w:rsidRPr="00BA4EDD">
        <w:rPr>
          <w:rFonts w:ascii="Calibri" w:eastAsia="Calibri" w:hAnsi="Calibri" w:cs="Arial" w:hint="cs"/>
          <w:sz w:val="32"/>
          <w:szCs w:val="32"/>
          <w:rtl/>
          <w:lang w:bidi="ar-LB"/>
        </w:rPr>
        <w:t xml:space="preserve">   </w:t>
      </w:r>
      <w:r w:rsidRPr="00BA4EDD">
        <w:rPr>
          <w:rFonts w:ascii="Calibri" w:eastAsia="Calibri" w:hAnsi="Calibri" w:cs="Arial"/>
          <w:sz w:val="32"/>
          <w:szCs w:val="32"/>
          <w:rtl/>
          <w:lang w:bidi="ar-LB"/>
        </w:rPr>
        <w:tab/>
      </w:r>
    </w:p>
    <w:p w14:paraId="646D4327" w14:textId="77777777" w:rsidR="003D1686" w:rsidRPr="003D1686" w:rsidRDefault="003D1686" w:rsidP="003D1686">
      <w:pPr>
        <w:widowControl/>
        <w:bidi/>
        <w:spacing w:after="200" w:line="276" w:lineRule="auto"/>
        <w:ind w:left="2070"/>
        <w:contextualSpacing/>
        <w:jc w:val="both"/>
        <w:rPr>
          <w:rFonts w:ascii="Calibri" w:eastAsia="Calibri" w:hAnsi="Calibri" w:cs="Arial"/>
          <w:sz w:val="32"/>
          <w:szCs w:val="32"/>
          <w:lang w:bidi="ar-LB"/>
        </w:rPr>
      </w:pPr>
    </w:p>
    <w:p w14:paraId="4EB62D7F" w14:textId="77777777" w:rsidR="003D1686" w:rsidRPr="003D1686" w:rsidRDefault="003D1686" w:rsidP="003D1686">
      <w:pPr>
        <w:widowControl/>
        <w:spacing w:after="200" w:line="276" w:lineRule="auto"/>
        <w:ind w:left="720"/>
        <w:contextualSpacing/>
        <w:rPr>
          <w:rFonts w:ascii="Calibri" w:eastAsia="Calibri" w:hAnsi="Calibri" w:cs="Arial"/>
          <w:sz w:val="32"/>
          <w:szCs w:val="32"/>
          <w:rtl/>
          <w:lang w:bidi="ar-LB"/>
        </w:rPr>
      </w:pPr>
    </w:p>
    <w:p w14:paraId="61978B62" w14:textId="0A1B4FF4" w:rsidR="00D81168" w:rsidRPr="00072CCC" w:rsidRDefault="00072CCC" w:rsidP="00072CCC">
      <w:pPr>
        <w:widowControl/>
        <w:bidi/>
        <w:spacing w:after="200" w:line="276" w:lineRule="auto"/>
        <w:ind w:left="450"/>
        <w:contextualSpacing/>
        <w:jc w:val="center"/>
        <w:rPr>
          <w:rFonts w:ascii="Calibri" w:eastAsia="Calibri" w:hAnsi="Calibri" w:cs="Arial"/>
          <w:sz w:val="32"/>
          <w:szCs w:val="32"/>
          <w:lang w:bidi="ar-LB"/>
        </w:rPr>
      </w:pPr>
      <w:r>
        <w:rPr>
          <w:rFonts w:ascii="Calibri" w:eastAsia="Calibri" w:hAnsi="Calibri" w:cs="Arial" w:hint="cs"/>
          <w:sz w:val="32"/>
          <w:szCs w:val="32"/>
          <w:rtl/>
          <w:lang w:bidi="ar-LB"/>
        </w:rPr>
        <w:t>- ا</w:t>
      </w:r>
      <w:r w:rsidR="003D1686" w:rsidRPr="003D1686">
        <w:rPr>
          <w:rFonts w:ascii="Calibri" w:eastAsia="Calibri" w:hAnsi="Calibri" w:cs="Arial" w:hint="cs"/>
          <w:sz w:val="32"/>
          <w:szCs w:val="32"/>
          <w:rtl/>
          <w:lang w:bidi="ar-LB"/>
        </w:rPr>
        <w:t>نتهى</w:t>
      </w:r>
      <w:r w:rsidR="003D1686" w:rsidRPr="00072CCC">
        <w:rPr>
          <w:rFonts w:ascii="Calibri" w:eastAsia="Calibri" w:hAnsi="Calibri" w:cs="Arial" w:hint="cs"/>
          <w:sz w:val="32"/>
          <w:szCs w:val="32"/>
          <w:rtl/>
          <w:lang w:bidi="ar-LB"/>
        </w:rPr>
        <w:t xml:space="preserve"> -</w:t>
      </w:r>
    </w:p>
    <w:sectPr w:rsidR="00D81168" w:rsidRPr="00072CCC" w:rsidSect="005B19FD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9" w:h="16834" w:code="9"/>
      <w:pgMar w:top="1152" w:right="1739" w:bottom="1440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FE51A" w14:textId="77777777" w:rsidR="00731C47" w:rsidRDefault="00731C47">
      <w:r>
        <w:separator/>
      </w:r>
    </w:p>
  </w:endnote>
  <w:endnote w:type="continuationSeparator" w:id="0">
    <w:p w14:paraId="5C51770D" w14:textId="77777777" w:rsidR="00731C47" w:rsidRDefault="0073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3FD0" w14:textId="77777777" w:rsidR="007C127D" w:rsidRPr="00D86FED" w:rsidRDefault="007C127D" w:rsidP="000E4133">
    <w:pPr>
      <w:pStyle w:val="Footer"/>
      <w:rPr>
        <w:rFonts w:asciiTheme="majorBidi" w:hAnsiTheme="majorBidi" w:cstheme="majorBidi"/>
        <w:b/>
        <w:bCs/>
        <w:i/>
        <w:iCs/>
      </w:rPr>
    </w:pPr>
    <w:r>
      <w:rPr>
        <w:rFonts w:asciiTheme="majorBidi" w:hAnsiTheme="majorBidi" w:cstheme="majorBidi"/>
        <w:i/>
        <w:iCs/>
      </w:rPr>
      <w:t>__________________________________________________________________________________________</w:t>
    </w:r>
    <w:r w:rsidRPr="00D86FED">
      <w:rPr>
        <w:rFonts w:asciiTheme="majorBidi" w:hAnsiTheme="majorBidi" w:cstheme="majorBidi"/>
        <w:b/>
        <w:bCs/>
        <w:i/>
        <w:iCs/>
      </w:rPr>
      <w:t>NB: The Titles of the Papers shown in the English version of IP/1 reflect the original language of the papers.</w:t>
    </w:r>
  </w:p>
  <w:p w14:paraId="65CAB9A5" w14:textId="77777777" w:rsidR="007C127D" w:rsidRPr="00D86FED" w:rsidRDefault="007C127D" w:rsidP="000E4133">
    <w:pPr>
      <w:pStyle w:val="Foo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DD0A1" w14:textId="77777777" w:rsidR="00731C47" w:rsidRDefault="00731C47">
      <w:r>
        <w:separator/>
      </w:r>
    </w:p>
  </w:footnote>
  <w:footnote w:type="continuationSeparator" w:id="0">
    <w:p w14:paraId="76507985" w14:textId="77777777" w:rsidR="00731C47" w:rsidRDefault="00731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0E7A" w14:textId="77777777" w:rsidR="007C127D" w:rsidRDefault="007C127D">
    <w:pPr>
      <w:pStyle w:val="Header"/>
      <w:framePr w:wrap="around" w:vAnchor="text" w:hAnchor="margin" w:xAlign="center" w:y="1"/>
      <w:rPr>
        <w:rStyle w:val="PageNumber"/>
        <w:rFonts w:ascii="Arial" w:hAnsi="Arial"/>
        <w:sz w:val="20"/>
      </w:rPr>
    </w:pPr>
    <w:r>
      <w:rPr>
        <w:rStyle w:val="PageNumber"/>
        <w:rFonts w:ascii="Arial" w:hAnsi="Arial"/>
        <w:sz w:val="20"/>
      </w:rPr>
      <w:t xml:space="preserve"> </w:t>
    </w:r>
  </w:p>
  <w:p w14:paraId="208D23B5" w14:textId="77777777" w:rsidR="007C127D" w:rsidRPr="00B044F5" w:rsidRDefault="007C127D" w:rsidP="00FD74B2">
    <w:pPr>
      <w:pStyle w:val="Header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FD74B2">
      <w:rPr>
        <w:sz w:val="22"/>
        <w:szCs w:val="22"/>
        <w:lang w:val="fr-FR"/>
      </w:rPr>
      <w:t>6</w:t>
    </w:r>
    <w:r w:rsidR="00F55E19">
      <w:rPr>
        <w:sz w:val="22"/>
        <w:szCs w:val="22"/>
        <w:lang w:val="fr-FR"/>
      </w:rPr>
      <w:t>-</w:t>
    </w:r>
    <w:r w:rsidR="00FD74B2">
      <w:rPr>
        <w:sz w:val="22"/>
        <w:szCs w:val="22"/>
        <w:lang w:val="fr-FR"/>
      </w:rPr>
      <w:t>W</w:t>
    </w:r>
    <w:r w:rsidRPr="00B044F5">
      <w:rPr>
        <w:sz w:val="22"/>
        <w:szCs w:val="22"/>
        <w:lang w:val="fr-FR"/>
      </w:rPr>
      <w:t>P/</w:t>
    </w:r>
  </w:p>
  <w:p w14:paraId="619F91DF" w14:textId="77777777" w:rsidR="007C127D" w:rsidRPr="00056C97" w:rsidRDefault="007C127D" w:rsidP="00090C39">
    <w:pPr>
      <w:tabs>
        <w:tab w:val="left" w:pos="7020"/>
      </w:tabs>
      <w:jc w:val="center"/>
      <w:rPr>
        <w:rStyle w:val="PageNumber"/>
        <w:rFonts w:ascii="Times New Roman" w:hAnsi="Times New Roman"/>
        <w:snapToGrid w:val="0"/>
        <w:sz w:val="22"/>
        <w:szCs w:val="22"/>
      </w:rPr>
    </w:pPr>
    <w:r w:rsidRPr="00056C97">
      <w:rPr>
        <w:rFonts w:ascii="Times New Roman" w:hAnsi="Times New Roman"/>
        <w:sz w:val="22"/>
        <w:szCs w:val="22"/>
        <w:lang w:val="en-GB"/>
      </w:rPr>
      <w:t>-</w:t>
    </w:r>
    <w:r>
      <w:rPr>
        <w:rFonts w:ascii="Times New Roman" w:hAnsi="Times New Roman"/>
        <w:sz w:val="22"/>
        <w:szCs w:val="22"/>
        <w:lang w:val="en-GB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begin"/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instrText xml:space="preserve"> PAGE </w:instrTex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separate"/>
    </w:r>
    <w:r w:rsidR="003D1686">
      <w:rPr>
        <w:rStyle w:val="PageNumber"/>
        <w:rFonts w:ascii="Times New Roman" w:hAnsi="Times New Roman"/>
        <w:noProof/>
        <w:snapToGrid w:val="0"/>
        <w:sz w:val="22"/>
        <w:szCs w:val="22"/>
      </w:rPr>
      <w:t>2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fldChar w:fldCharType="end"/>
    </w:r>
    <w:r>
      <w:rPr>
        <w:rStyle w:val="PageNumber"/>
        <w:rFonts w:ascii="Times New Roman" w:hAnsi="Times New Roman"/>
        <w:snapToGrid w:val="0"/>
        <w:sz w:val="22"/>
        <w:szCs w:val="22"/>
      </w:rPr>
      <w:t xml:space="preserve"> </w:t>
    </w:r>
    <w:r w:rsidRPr="00056C97">
      <w:rPr>
        <w:rStyle w:val="PageNumber"/>
        <w:rFonts w:ascii="Times New Roman" w:hAnsi="Times New Roman"/>
        <w:snapToGrid w:val="0"/>
        <w:sz w:val="22"/>
        <w:szCs w:val="22"/>
      </w:rPr>
      <w:t>-</w:t>
    </w:r>
  </w:p>
  <w:p w14:paraId="41ABFDEA" w14:textId="77777777" w:rsidR="007C127D" w:rsidRPr="00056C97" w:rsidRDefault="007C127D">
    <w:pPr>
      <w:tabs>
        <w:tab w:val="left" w:pos="2700"/>
        <w:tab w:val="left" w:pos="7920"/>
        <w:tab w:val="right" w:pos="9031"/>
      </w:tabs>
      <w:rPr>
        <w:rFonts w:ascii="Times New Roman" w:hAnsi="Times New Roman"/>
        <w:sz w:val="22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FB6F" w14:textId="77777777" w:rsidR="007C127D" w:rsidRPr="002F7047" w:rsidRDefault="007C127D" w:rsidP="00E43E85">
    <w:pPr>
      <w:pStyle w:val="Footer"/>
      <w:tabs>
        <w:tab w:val="clear" w:pos="4320"/>
        <w:tab w:val="clear" w:pos="8640"/>
        <w:tab w:val="left" w:pos="7020"/>
      </w:tabs>
      <w:jc w:val="right"/>
      <w:rPr>
        <w:rFonts w:asciiTheme="majorBidi" w:hAnsiTheme="majorBidi" w:cstheme="majorBidi"/>
        <w:sz w:val="22"/>
        <w:szCs w:val="22"/>
        <w:lang w:val="fr-FR"/>
      </w:rPr>
    </w:pPr>
    <w:r w:rsidRPr="002F7047">
      <w:rPr>
        <w:rFonts w:asciiTheme="majorBidi" w:hAnsiTheme="majorBidi" w:cstheme="majorBidi"/>
        <w:sz w:val="22"/>
        <w:szCs w:val="22"/>
        <w:lang w:val="fr-FR"/>
      </w:rPr>
      <w:t>DGCA-MID/</w:t>
    </w:r>
    <w:r w:rsidR="00E43E85">
      <w:rPr>
        <w:rFonts w:asciiTheme="majorBidi" w:hAnsiTheme="majorBidi" w:cstheme="majorBidi"/>
        <w:sz w:val="22"/>
        <w:szCs w:val="22"/>
        <w:lang w:val="fr-FR"/>
      </w:rPr>
      <w:t>6</w:t>
    </w:r>
    <w:r w:rsidR="00E238A9">
      <w:rPr>
        <w:rFonts w:asciiTheme="majorBidi" w:hAnsiTheme="majorBidi" w:cstheme="majorBidi"/>
        <w:sz w:val="22"/>
        <w:szCs w:val="22"/>
        <w:lang w:val="fr-FR"/>
      </w:rPr>
      <w:t>-</w:t>
    </w:r>
    <w:r w:rsidR="00E43E85">
      <w:rPr>
        <w:rFonts w:asciiTheme="majorBidi" w:hAnsiTheme="majorBidi" w:cstheme="majorBidi"/>
        <w:sz w:val="22"/>
        <w:szCs w:val="22"/>
        <w:lang w:val="fr-FR"/>
      </w:rPr>
      <w:t>WP/</w:t>
    </w:r>
  </w:p>
  <w:p w14:paraId="1527B5A8" w14:textId="77777777" w:rsidR="007C127D" w:rsidRPr="002F7047" w:rsidRDefault="007C127D">
    <w:pPr>
      <w:tabs>
        <w:tab w:val="left" w:pos="7020"/>
      </w:tabs>
      <w:jc w:val="center"/>
      <w:rPr>
        <w:rStyle w:val="PageNumber"/>
        <w:rFonts w:asciiTheme="majorBidi" w:hAnsiTheme="majorBidi" w:cstheme="majorBidi"/>
        <w:snapToGrid w:val="0"/>
        <w:sz w:val="22"/>
        <w:szCs w:val="22"/>
      </w:rPr>
    </w:pPr>
    <w:r w:rsidRPr="002F7047">
      <w:rPr>
        <w:rFonts w:asciiTheme="majorBidi" w:hAnsiTheme="majorBidi" w:cstheme="majorBidi"/>
        <w:sz w:val="22"/>
        <w:szCs w:val="22"/>
        <w:lang w:val="en-GB"/>
      </w:rPr>
      <w:t>-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begin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instrText xml:space="preserve"> PAGE </w:instrTex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separate"/>
    </w:r>
    <w:r w:rsidR="000027CA">
      <w:rPr>
        <w:rStyle w:val="PageNumber"/>
        <w:rFonts w:asciiTheme="majorBidi" w:hAnsiTheme="majorBidi" w:cstheme="majorBidi"/>
        <w:noProof/>
        <w:snapToGrid w:val="0"/>
        <w:sz w:val="22"/>
        <w:szCs w:val="22"/>
      </w:rPr>
      <w:t>3</w:t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fldChar w:fldCharType="end"/>
    </w:r>
    <w:r w:rsidRPr="002F7047">
      <w:rPr>
        <w:rStyle w:val="PageNumber"/>
        <w:rFonts w:asciiTheme="majorBidi" w:hAnsiTheme="majorBidi" w:cstheme="majorBidi"/>
        <w:snapToGrid w:val="0"/>
        <w:sz w:val="22"/>
        <w:szCs w:val="22"/>
      </w:rPr>
      <w:t>-</w:t>
    </w:r>
  </w:p>
  <w:p w14:paraId="2F70A9D3" w14:textId="77777777" w:rsidR="007C127D" w:rsidRPr="002F7047" w:rsidRDefault="007C127D">
    <w:pPr>
      <w:tabs>
        <w:tab w:val="left" w:pos="2700"/>
        <w:tab w:val="left" w:pos="7920"/>
        <w:tab w:val="right" w:pos="9031"/>
      </w:tabs>
      <w:rPr>
        <w:rFonts w:asciiTheme="majorBidi" w:hAnsiTheme="majorBidi" w:cstheme="majorBid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FF4F9" w14:textId="3FFED505" w:rsidR="009B299B" w:rsidRPr="00B044F5" w:rsidRDefault="009B299B" w:rsidP="0005708F">
    <w:pPr>
      <w:pStyle w:val="Header"/>
      <w:jc w:val="right"/>
      <w:rPr>
        <w:sz w:val="22"/>
        <w:szCs w:val="22"/>
        <w:lang w:val="fr-FR"/>
      </w:rPr>
    </w:pPr>
    <w:r>
      <w:rPr>
        <w:sz w:val="22"/>
        <w:szCs w:val="22"/>
        <w:lang w:val="fr-FR"/>
      </w:rPr>
      <w:t>DGCA-MID/</w:t>
    </w:r>
    <w:r w:rsidR="0031110B">
      <w:rPr>
        <w:sz w:val="22"/>
        <w:szCs w:val="22"/>
        <w:lang w:val="fr-FR"/>
      </w:rPr>
      <w:t>8</w:t>
    </w:r>
    <w:r>
      <w:rPr>
        <w:sz w:val="22"/>
        <w:szCs w:val="22"/>
        <w:lang w:val="fr-FR"/>
      </w:rPr>
      <w:t>–W</w:t>
    </w:r>
    <w:r w:rsidRPr="00B044F5">
      <w:rPr>
        <w:sz w:val="22"/>
        <w:szCs w:val="22"/>
        <w:lang w:val="fr-FR"/>
      </w:rPr>
      <w:t>P</w:t>
    </w:r>
    <w:proofErr w:type="gramStart"/>
    <w:r w:rsidRPr="00B044F5">
      <w:rPr>
        <w:sz w:val="22"/>
        <w:szCs w:val="22"/>
        <w:lang w:val="fr-FR"/>
      </w:rPr>
      <w:t>/</w:t>
    </w:r>
    <w:r w:rsidR="0005708F">
      <w:rPr>
        <w:sz w:val="22"/>
        <w:szCs w:val="22"/>
        <w:lang w:val="fr-FR"/>
      </w:rPr>
      <w:t>..</w:t>
    </w:r>
    <w:proofErr w:type="gramEnd"/>
  </w:p>
  <w:p w14:paraId="2F95BF16" w14:textId="3F1A881D" w:rsidR="009B299B" w:rsidRPr="00602F0C" w:rsidRDefault="0005708F" w:rsidP="009B299B">
    <w:pPr>
      <w:tabs>
        <w:tab w:val="right" w:pos="9031"/>
      </w:tabs>
      <w:jc w:val="right"/>
      <w:rPr>
        <w:rFonts w:ascii="Times New Roman" w:hAnsi="Times New Roman"/>
        <w:sz w:val="22"/>
        <w:szCs w:val="22"/>
        <w:lang w:val="en-GB"/>
      </w:rPr>
    </w:pPr>
    <w:proofErr w:type="gramStart"/>
    <w:r>
      <w:rPr>
        <w:rFonts w:ascii="Times New Roman" w:hAnsi="Times New Roman"/>
        <w:sz w:val="22"/>
        <w:szCs w:val="22"/>
        <w:lang w:val="fr-FR"/>
      </w:rPr>
      <w:t>../..</w:t>
    </w:r>
    <w:proofErr w:type="gramEnd"/>
    <w:r w:rsidR="009B299B">
      <w:rPr>
        <w:rFonts w:ascii="Times New Roman" w:hAnsi="Times New Roman"/>
        <w:sz w:val="22"/>
        <w:szCs w:val="22"/>
        <w:lang w:val="fr-FR"/>
      </w:rPr>
      <w:t>/202</w:t>
    </w:r>
    <w:r w:rsidR="0031110B">
      <w:rPr>
        <w:rFonts w:ascii="Times New Roman" w:hAnsi="Times New Roman"/>
        <w:sz w:val="22"/>
        <w:szCs w:val="22"/>
        <w:lang w:val="fr-FR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20406DE"/>
    <w:lvl w:ilvl="0">
      <w:numFmt w:val="decimal"/>
      <w:lvlText w:val="*"/>
      <w:lvlJc w:val="left"/>
    </w:lvl>
  </w:abstractNum>
  <w:abstractNum w:abstractNumId="1" w15:restartNumberingAfterBreak="0">
    <w:nsid w:val="01AE29D4"/>
    <w:multiLevelType w:val="hybridMultilevel"/>
    <w:tmpl w:val="0BC033CC"/>
    <w:lvl w:ilvl="0" w:tplc="3932B728">
      <w:start w:val="4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0518C"/>
    <w:multiLevelType w:val="hybridMultilevel"/>
    <w:tmpl w:val="860E3826"/>
    <w:lvl w:ilvl="0" w:tplc="32D4456A">
      <w:numFmt w:val="bullet"/>
      <w:lvlText w:val="-"/>
      <w:lvlJc w:val="left"/>
      <w:pPr>
        <w:tabs>
          <w:tab w:val="num" w:pos="3660"/>
        </w:tabs>
        <w:ind w:left="3660" w:hanging="78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8AE2CAE"/>
    <w:multiLevelType w:val="hybridMultilevel"/>
    <w:tmpl w:val="5832FCF4"/>
    <w:lvl w:ilvl="0" w:tplc="240C4B0C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0C5955DA"/>
    <w:multiLevelType w:val="hybridMultilevel"/>
    <w:tmpl w:val="9EE2C4BA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B8B60DA"/>
    <w:multiLevelType w:val="multilevel"/>
    <w:tmpl w:val="ABEAAB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DD06A7B"/>
    <w:multiLevelType w:val="multilevel"/>
    <w:tmpl w:val="53EC02E6"/>
    <w:lvl w:ilvl="0">
      <w:start w:val="1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color w:val="000000" w:themeColor="text1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5">
      <w:start w:val="1"/>
      <w:numFmt w:val="decimal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7" w15:restartNumberingAfterBreak="0">
    <w:nsid w:val="1DF571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FD43170"/>
    <w:multiLevelType w:val="multilevel"/>
    <w:tmpl w:val="956E46B2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9E74E6"/>
    <w:multiLevelType w:val="multilevel"/>
    <w:tmpl w:val="F918A156"/>
    <w:lvl w:ilvl="0">
      <w:start w:val="3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19F1777"/>
    <w:multiLevelType w:val="hybridMultilevel"/>
    <w:tmpl w:val="E822024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4F17C58"/>
    <w:multiLevelType w:val="hybridMultilevel"/>
    <w:tmpl w:val="415CB43A"/>
    <w:lvl w:ilvl="0" w:tplc="4B7EBA2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C3849"/>
    <w:multiLevelType w:val="hybridMultilevel"/>
    <w:tmpl w:val="9B2ED546"/>
    <w:lvl w:ilvl="0" w:tplc="70247E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C96989"/>
    <w:multiLevelType w:val="multilevel"/>
    <w:tmpl w:val="FC141C4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7027F55"/>
    <w:multiLevelType w:val="hybridMultilevel"/>
    <w:tmpl w:val="9D788B94"/>
    <w:lvl w:ilvl="0" w:tplc="9F065A24"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7A57CB9"/>
    <w:multiLevelType w:val="singleLevel"/>
    <w:tmpl w:val="F5204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3C461CCA"/>
    <w:multiLevelType w:val="multilevel"/>
    <w:tmpl w:val="46CC94BA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7" w15:restartNumberingAfterBreak="0">
    <w:nsid w:val="3DE25573"/>
    <w:multiLevelType w:val="multilevel"/>
    <w:tmpl w:val="CF88556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lowerLetter"/>
      <w:lvlText w:val="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decimal"/>
      <w:lvlText w:val="%8)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abstractNum w:abstractNumId="18" w15:restartNumberingAfterBreak="0">
    <w:nsid w:val="414B217B"/>
    <w:multiLevelType w:val="multilevel"/>
    <w:tmpl w:val="80CA3A0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/>
        <w:i w:val="0"/>
        <w:sz w:val="22"/>
      </w:rPr>
    </w:lvl>
    <w:lvl w:ilvl="1">
      <w:start w:val="1"/>
      <w:numFmt w:val="decimal"/>
      <w:pStyle w:val="Heading2"/>
      <w:lvlText w:val="1.%2"/>
      <w:lvlJc w:val="left"/>
      <w:pPr>
        <w:tabs>
          <w:tab w:val="num" w:pos="360"/>
        </w:tabs>
        <w:ind w:left="0" w:firstLine="0"/>
      </w:pPr>
      <w:rPr>
        <w:rFonts w:asciiTheme="majorBidi" w:hAnsiTheme="majorBidi" w:cstheme="majorBidi" w:hint="default"/>
        <w:b w:val="0"/>
        <w:i w:val="0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pStyle w:val="Heading7"/>
      <w:lvlText w:val="%7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bullet"/>
      <w:pStyle w:val="Heading9"/>
      <w:lvlText w:val=""/>
      <w:lvlJc w:val="left"/>
      <w:pPr>
        <w:tabs>
          <w:tab w:val="num" w:pos="3600"/>
        </w:tabs>
        <w:ind w:left="3600" w:hanging="720"/>
      </w:pPr>
      <w:rPr>
        <w:rFonts w:ascii="Symbol" w:hAnsi="Symbol" w:cs="Times New Roman" w:hint="default"/>
        <w:b w:val="0"/>
        <w:i w:val="0"/>
        <w:sz w:val="20"/>
      </w:rPr>
    </w:lvl>
  </w:abstractNum>
  <w:abstractNum w:abstractNumId="19" w15:restartNumberingAfterBreak="0">
    <w:nsid w:val="42A629E9"/>
    <w:multiLevelType w:val="hybridMultilevel"/>
    <w:tmpl w:val="2B9C4A52"/>
    <w:lvl w:ilvl="0" w:tplc="3184F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6EAC36">
      <w:start w:val="1"/>
      <w:numFmt w:val="decimal"/>
      <w:lvlText w:val="%2.1"/>
      <w:lvlJc w:val="left"/>
      <w:pPr>
        <w:ind w:left="2070" w:hanging="360"/>
      </w:pPr>
      <w:rPr>
        <w:rFonts w:hint="default"/>
      </w:rPr>
    </w:lvl>
    <w:lvl w:ilvl="2" w:tplc="9DA0B0FE">
      <w:start w:val="1"/>
      <w:numFmt w:val="decimal"/>
      <w:lvlText w:val="%3.1.1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334E2"/>
    <w:multiLevelType w:val="multilevel"/>
    <w:tmpl w:val="5B287B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pStyle w:val="2Para"/>
      <w:lvlText w:val="3.%2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21" w15:restartNumberingAfterBreak="0">
    <w:nsid w:val="4E0E2C87"/>
    <w:multiLevelType w:val="multilevel"/>
    <w:tmpl w:val="C3F059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E0F51F4"/>
    <w:multiLevelType w:val="hybridMultilevel"/>
    <w:tmpl w:val="D4D47FF2"/>
    <w:lvl w:ilvl="0" w:tplc="DAD4A2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6E0D1A"/>
    <w:multiLevelType w:val="multilevel"/>
    <w:tmpl w:val="93A22C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4102623"/>
    <w:multiLevelType w:val="hybridMultilevel"/>
    <w:tmpl w:val="72EAF734"/>
    <w:lvl w:ilvl="0" w:tplc="08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5" w15:restartNumberingAfterBreak="0">
    <w:nsid w:val="56B1025B"/>
    <w:multiLevelType w:val="hybridMultilevel"/>
    <w:tmpl w:val="9EB4F0B8"/>
    <w:lvl w:ilvl="0" w:tplc="B0FE9AB6">
      <w:start w:val="21"/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57B205F2"/>
    <w:multiLevelType w:val="hybridMultilevel"/>
    <w:tmpl w:val="9FECD0E4"/>
    <w:lvl w:ilvl="0" w:tplc="26669A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656D180">
      <w:start w:val="2"/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F21CA"/>
    <w:multiLevelType w:val="multilevel"/>
    <w:tmpl w:val="14F41568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B027AE0"/>
    <w:multiLevelType w:val="singleLevel"/>
    <w:tmpl w:val="6492A8F2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hint="default"/>
      </w:rPr>
    </w:lvl>
  </w:abstractNum>
  <w:abstractNum w:abstractNumId="29" w15:restartNumberingAfterBreak="0">
    <w:nsid w:val="72CA0AA8"/>
    <w:multiLevelType w:val="hybridMultilevel"/>
    <w:tmpl w:val="E7FE8DB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7B08386A"/>
    <w:multiLevelType w:val="hybridMultilevel"/>
    <w:tmpl w:val="B4969646"/>
    <w:lvl w:ilvl="0" w:tplc="0409000B">
      <w:start w:val="1"/>
      <w:numFmt w:val="bullet"/>
      <w:lvlText w:val=""/>
      <w:lvlJc w:val="left"/>
      <w:pPr>
        <w:tabs>
          <w:tab w:val="num" w:pos="1656"/>
        </w:tabs>
        <w:ind w:left="1656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C1D6AC44">
      <w:start w:val="3"/>
      <w:numFmt w:val="decimal"/>
      <w:lvlText w:val="%4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4" w:tplc="73BE98CE">
      <w:start w:val="1"/>
      <w:numFmt w:val="lowerLetter"/>
      <w:lvlText w:val="%5)"/>
      <w:lvlJc w:val="left"/>
      <w:pPr>
        <w:tabs>
          <w:tab w:val="num" w:pos="4536"/>
        </w:tabs>
        <w:ind w:left="453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1" w15:restartNumberingAfterBreak="0">
    <w:nsid w:val="7BB810D4"/>
    <w:multiLevelType w:val="hybridMultilevel"/>
    <w:tmpl w:val="9AE6D414"/>
    <w:lvl w:ilvl="0" w:tplc="0409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2" w15:restartNumberingAfterBreak="0">
    <w:nsid w:val="7BC4680A"/>
    <w:multiLevelType w:val="multilevel"/>
    <w:tmpl w:val="3B8495E8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2340"/>
        </w:tabs>
        <w:ind w:left="23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num w:numId="1" w16cid:durableId="69667611">
    <w:abstractNumId w:val="18"/>
  </w:num>
  <w:num w:numId="2" w16cid:durableId="581989055">
    <w:abstractNumId w:val="15"/>
  </w:num>
  <w:num w:numId="3" w16cid:durableId="2113819525">
    <w:abstractNumId w:val="7"/>
  </w:num>
  <w:num w:numId="4" w16cid:durableId="1671636839">
    <w:abstractNumId w:val="17"/>
  </w:num>
  <w:num w:numId="5" w16cid:durableId="1159342813">
    <w:abstractNumId w:val="16"/>
  </w:num>
  <w:num w:numId="6" w16cid:durableId="1570112388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3601" w:hanging="1"/>
        </w:pPr>
        <w:rPr>
          <w:rFonts w:ascii="Times New Roman" w:hAnsi="Times New Roman" w:hint="default"/>
        </w:rPr>
      </w:lvl>
    </w:lvlOverride>
  </w:num>
  <w:num w:numId="7" w16cid:durableId="1588423892">
    <w:abstractNumId w:val="28"/>
  </w:num>
  <w:num w:numId="8" w16cid:durableId="220945695">
    <w:abstractNumId w:val="29"/>
  </w:num>
  <w:num w:numId="9" w16cid:durableId="268395812">
    <w:abstractNumId w:val="4"/>
  </w:num>
  <w:num w:numId="10" w16cid:durableId="834956006">
    <w:abstractNumId w:val="21"/>
  </w:num>
  <w:num w:numId="11" w16cid:durableId="536091205">
    <w:abstractNumId w:val="13"/>
  </w:num>
  <w:num w:numId="12" w16cid:durableId="1525944768">
    <w:abstractNumId w:val="12"/>
  </w:num>
  <w:num w:numId="13" w16cid:durableId="79759851">
    <w:abstractNumId w:val="22"/>
  </w:num>
  <w:num w:numId="14" w16cid:durableId="73016754">
    <w:abstractNumId w:val="32"/>
  </w:num>
  <w:num w:numId="15" w16cid:durableId="184514764">
    <w:abstractNumId w:val="14"/>
  </w:num>
  <w:num w:numId="16" w16cid:durableId="31423854">
    <w:abstractNumId w:val="2"/>
  </w:num>
  <w:num w:numId="17" w16cid:durableId="1712342555">
    <w:abstractNumId w:val="11"/>
  </w:num>
  <w:num w:numId="18" w16cid:durableId="1201089651">
    <w:abstractNumId w:val="9"/>
  </w:num>
  <w:num w:numId="19" w16cid:durableId="362949605">
    <w:abstractNumId w:val="18"/>
  </w:num>
  <w:num w:numId="20" w16cid:durableId="17881630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177095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60415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7644121">
    <w:abstractNumId w:val="23"/>
  </w:num>
  <w:num w:numId="24" w16cid:durableId="680203643">
    <w:abstractNumId w:val="30"/>
  </w:num>
  <w:num w:numId="25" w16cid:durableId="726223695">
    <w:abstractNumId w:val="26"/>
  </w:num>
  <w:num w:numId="26" w16cid:durableId="68933247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7" w16cid:durableId="84423585">
    <w:abstractNumId w:val="3"/>
  </w:num>
  <w:num w:numId="28" w16cid:durableId="1596590363">
    <w:abstractNumId w:val="31"/>
  </w:num>
  <w:num w:numId="29" w16cid:durableId="20673387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9855924">
    <w:abstractNumId w:val="10"/>
  </w:num>
  <w:num w:numId="31" w16cid:durableId="1674801565">
    <w:abstractNumId w:val="6"/>
  </w:num>
  <w:num w:numId="32" w16cid:durableId="19352829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3561815">
    <w:abstractNumId w:val="20"/>
  </w:num>
  <w:num w:numId="34" w16cid:durableId="1057555553">
    <w:abstractNumId w:val="24"/>
  </w:num>
  <w:num w:numId="35" w16cid:durableId="7908250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80677651">
    <w:abstractNumId w:val="5"/>
  </w:num>
  <w:num w:numId="37" w16cid:durableId="1432244130">
    <w:abstractNumId w:val="18"/>
  </w:num>
  <w:num w:numId="38" w16cid:durableId="67240117">
    <w:abstractNumId w:val="18"/>
  </w:num>
  <w:num w:numId="39" w16cid:durableId="1833597524">
    <w:abstractNumId w:val="19"/>
  </w:num>
  <w:num w:numId="40" w16cid:durableId="1330446349">
    <w:abstractNumId w:val="25"/>
  </w:num>
  <w:num w:numId="41" w16cid:durableId="1264654954">
    <w:abstractNumId w:val="27"/>
  </w:num>
  <w:num w:numId="42" w16cid:durableId="1171598777">
    <w:abstractNumId w:val="8"/>
  </w:num>
  <w:num w:numId="43" w16cid:durableId="1324312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ar-LB" w:vendorID="64" w:dllVersion="0" w:nlCheck="1" w:checkStyle="0"/>
  <w:activeWritingStyle w:appName="MSWord" w:lang="en-US" w:vendorID="64" w:dllVersion="0" w:nlCheck="1" w:checkStyle="0"/>
  <w:activeWritingStyle w:appName="MSWord" w:lang="ar-OM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20"/>
    <w:rsid w:val="000027CA"/>
    <w:rsid w:val="00002857"/>
    <w:rsid w:val="00015807"/>
    <w:rsid w:val="000214C4"/>
    <w:rsid w:val="00026191"/>
    <w:rsid w:val="000301EE"/>
    <w:rsid w:val="00036989"/>
    <w:rsid w:val="000423BE"/>
    <w:rsid w:val="00047D9D"/>
    <w:rsid w:val="00051B24"/>
    <w:rsid w:val="00056C97"/>
    <w:rsid w:val="0005708F"/>
    <w:rsid w:val="00072CCC"/>
    <w:rsid w:val="0007378F"/>
    <w:rsid w:val="000758FC"/>
    <w:rsid w:val="000840E7"/>
    <w:rsid w:val="0008765C"/>
    <w:rsid w:val="00090C39"/>
    <w:rsid w:val="00091A68"/>
    <w:rsid w:val="0009517D"/>
    <w:rsid w:val="000973DE"/>
    <w:rsid w:val="00097730"/>
    <w:rsid w:val="000A0897"/>
    <w:rsid w:val="000B3075"/>
    <w:rsid w:val="000D222C"/>
    <w:rsid w:val="000E4133"/>
    <w:rsid w:val="000E41FA"/>
    <w:rsid w:val="000E444D"/>
    <w:rsid w:val="000E748B"/>
    <w:rsid w:val="000F3FDD"/>
    <w:rsid w:val="000F475C"/>
    <w:rsid w:val="000F7500"/>
    <w:rsid w:val="00114E66"/>
    <w:rsid w:val="001158F0"/>
    <w:rsid w:val="00117C63"/>
    <w:rsid w:val="00121B4C"/>
    <w:rsid w:val="00122F77"/>
    <w:rsid w:val="00125554"/>
    <w:rsid w:val="001307AD"/>
    <w:rsid w:val="001348D1"/>
    <w:rsid w:val="00143C66"/>
    <w:rsid w:val="00153F68"/>
    <w:rsid w:val="00160827"/>
    <w:rsid w:val="00162868"/>
    <w:rsid w:val="0017165F"/>
    <w:rsid w:val="00172B8E"/>
    <w:rsid w:val="00174D9F"/>
    <w:rsid w:val="00175AC7"/>
    <w:rsid w:val="00185206"/>
    <w:rsid w:val="001964A0"/>
    <w:rsid w:val="001B0115"/>
    <w:rsid w:val="001B3260"/>
    <w:rsid w:val="001B3D41"/>
    <w:rsid w:val="001D206B"/>
    <w:rsid w:val="001E5A08"/>
    <w:rsid w:val="001F053F"/>
    <w:rsid w:val="001F23D5"/>
    <w:rsid w:val="002027A4"/>
    <w:rsid w:val="00202D95"/>
    <w:rsid w:val="002036A7"/>
    <w:rsid w:val="00205645"/>
    <w:rsid w:val="0020590F"/>
    <w:rsid w:val="0022721C"/>
    <w:rsid w:val="00231290"/>
    <w:rsid w:val="0023274E"/>
    <w:rsid w:val="0023530C"/>
    <w:rsid w:val="00237C88"/>
    <w:rsid w:val="00240B1F"/>
    <w:rsid w:val="00241175"/>
    <w:rsid w:val="002461B8"/>
    <w:rsid w:val="00251C20"/>
    <w:rsid w:val="00254B2A"/>
    <w:rsid w:val="0025557C"/>
    <w:rsid w:val="00262465"/>
    <w:rsid w:val="002727A0"/>
    <w:rsid w:val="00273027"/>
    <w:rsid w:val="00276A36"/>
    <w:rsid w:val="00276CE9"/>
    <w:rsid w:val="002804A8"/>
    <w:rsid w:val="00281B16"/>
    <w:rsid w:val="00283605"/>
    <w:rsid w:val="002A1D76"/>
    <w:rsid w:val="002B03ED"/>
    <w:rsid w:val="002C1225"/>
    <w:rsid w:val="002E0A1D"/>
    <w:rsid w:val="002E3F80"/>
    <w:rsid w:val="002E50AD"/>
    <w:rsid w:val="002E6138"/>
    <w:rsid w:val="002F05FC"/>
    <w:rsid w:val="002F4F59"/>
    <w:rsid w:val="002F65C5"/>
    <w:rsid w:val="002F7047"/>
    <w:rsid w:val="00301110"/>
    <w:rsid w:val="00304027"/>
    <w:rsid w:val="00304BB8"/>
    <w:rsid w:val="00306EC9"/>
    <w:rsid w:val="0031110B"/>
    <w:rsid w:val="003124DA"/>
    <w:rsid w:val="00312733"/>
    <w:rsid w:val="003148A0"/>
    <w:rsid w:val="00327FF4"/>
    <w:rsid w:val="00330742"/>
    <w:rsid w:val="00331384"/>
    <w:rsid w:val="00332614"/>
    <w:rsid w:val="003329F1"/>
    <w:rsid w:val="003508A3"/>
    <w:rsid w:val="0035267B"/>
    <w:rsid w:val="00362848"/>
    <w:rsid w:val="0037220E"/>
    <w:rsid w:val="0037441D"/>
    <w:rsid w:val="003771ED"/>
    <w:rsid w:val="00397879"/>
    <w:rsid w:val="003B57D0"/>
    <w:rsid w:val="003C38B9"/>
    <w:rsid w:val="003D0947"/>
    <w:rsid w:val="003D1686"/>
    <w:rsid w:val="003D696F"/>
    <w:rsid w:val="003E40C1"/>
    <w:rsid w:val="003E6A7B"/>
    <w:rsid w:val="003F05BC"/>
    <w:rsid w:val="003F1B1C"/>
    <w:rsid w:val="003F7163"/>
    <w:rsid w:val="00405BD4"/>
    <w:rsid w:val="00412E54"/>
    <w:rsid w:val="0045475C"/>
    <w:rsid w:val="00462A64"/>
    <w:rsid w:val="0047100A"/>
    <w:rsid w:val="00480A93"/>
    <w:rsid w:val="0048359B"/>
    <w:rsid w:val="00484C6F"/>
    <w:rsid w:val="004934F6"/>
    <w:rsid w:val="004A16A6"/>
    <w:rsid w:val="004A4D00"/>
    <w:rsid w:val="004A775C"/>
    <w:rsid w:val="004B27BD"/>
    <w:rsid w:val="004B2E61"/>
    <w:rsid w:val="004C3507"/>
    <w:rsid w:val="004C5D0A"/>
    <w:rsid w:val="004D07CE"/>
    <w:rsid w:val="004E335D"/>
    <w:rsid w:val="004F4AB4"/>
    <w:rsid w:val="004F546E"/>
    <w:rsid w:val="004F7860"/>
    <w:rsid w:val="00507D27"/>
    <w:rsid w:val="005101F1"/>
    <w:rsid w:val="005134D7"/>
    <w:rsid w:val="005214FE"/>
    <w:rsid w:val="00531620"/>
    <w:rsid w:val="0053231D"/>
    <w:rsid w:val="00541342"/>
    <w:rsid w:val="00542E4C"/>
    <w:rsid w:val="00551CCD"/>
    <w:rsid w:val="005537C3"/>
    <w:rsid w:val="00557465"/>
    <w:rsid w:val="005576B3"/>
    <w:rsid w:val="00575338"/>
    <w:rsid w:val="0059007D"/>
    <w:rsid w:val="005A45BC"/>
    <w:rsid w:val="005A7D0E"/>
    <w:rsid w:val="005B19FD"/>
    <w:rsid w:val="005B6F5A"/>
    <w:rsid w:val="005C62F1"/>
    <w:rsid w:val="005C6B40"/>
    <w:rsid w:val="005C7790"/>
    <w:rsid w:val="005D3866"/>
    <w:rsid w:val="005D42A5"/>
    <w:rsid w:val="005D4EED"/>
    <w:rsid w:val="005F19EE"/>
    <w:rsid w:val="005F23DD"/>
    <w:rsid w:val="006028AE"/>
    <w:rsid w:val="00602F0C"/>
    <w:rsid w:val="00611ABF"/>
    <w:rsid w:val="006265A9"/>
    <w:rsid w:val="00627734"/>
    <w:rsid w:val="006348D2"/>
    <w:rsid w:val="00636E1A"/>
    <w:rsid w:val="006477FC"/>
    <w:rsid w:val="006543E3"/>
    <w:rsid w:val="00654972"/>
    <w:rsid w:val="00657632"/>
    <w:rsid w:val="006720FC"/>
    <w:rsid w:val="00673765"/>
    <w:rsid w:val="00673EDC"/>
    <w:rsid w:val="006972BE"/>
    <w:rsid w:val="006B09A1"/>
    <w:rsid w:val="006B113D"/>
    <w:rsid w:val="006B52F0"/>
    <w:rsid w:val="006B6A6C"/>
    <w:rsid w:val="006D243D"/>
    <w:rsid w:val="006D377E"/>
    <w:rsid w:val="006E52BD"/>
    <w:rsid w:val="006E6F11"/>
    <w:rsid w:val="007003A0"/>
    <w:rsid w:val="0070090D"/>
    <w:rsid w:val="00703E8A"/>
    <w:rsid w:val="007102DE"/>
    <w:rsid w:val="00720999"/>
    <w:rsid w:val="007245A1"/>
    <w:rsid w:val="00731349"/>
    <w:rsid w:val="00731C47"/>
    <w:rsid w:val="0074734D"/>
    <w:rsid w:val="00754A35"/>
    <w:rsid w:val="0078647C"/>
    <w:rsid w:val="0079216C"/>
    <w:rsid w:val="00792B27"/>
    <w:rsid w:val="0079486A"/>
    <w:rsid w:val="00794F04"/>
    <w:rsid w:val="007B0474"/>
    <w:rsid w:val="007B5067"/>
    <w:rsid w:val="007B542C"/>
    <w:rsid w:val="007B6D96"/>
    <w:rsid w:val="007C127D"/>
    <w:rsid w:val="007C3574"/>
    <w:rsid w:val="007C5F1B"/>
    <w:rsid w:val="007C7313"/>
    <w:rsid w:val="007E4697"/>
    <w:rsid w:val="007E4EA5"/>
    <w:rsid w:val="007F3E60"/>
    <w:rsid w:val="0080431B"/>
    <w:rsid w:val="00810639"/>
    <w:rsid w:val="00821D0C"/>
    <w:rsid w:val="008266E1"/>
    <w:rsid w:val="00827EA8"/>
    <w:rsid w:val="0084338B"/>
    <w:rsid w:val="0084473B"/>
    <w:rsid w:val="008475ED"/>
    <w:rsid w:val="0087041E"/>
    <w:rsid w:val="008915D9"/>
    <w:rsid w:val="00891F65"/>
    <w:rsid w:val="0089692B"/>
    <w:rsid w:val="008A617D"/>
    <w:rsid w:val="008A757B"/>
    <w:rsid w:val="008B0406"/>
    <w:rsid w:val="008B58BE"/>
    <w:rsid w:val="008C74EF"/>
    <w:rsid w:val="008C7B14"/>
    <w:rsid w:val="008E0956"/>
    <w:rsid w:val="008F1FAD"/>
    <w:rsid w:val="008F52BB"/>
    <w:rsid w:val="008F60D0"/>
    <w:rsid w:val="00903C33"/>
    <w:rsid w:val="00914309"/>
    <w:rsid w:val="00915992"/>
    <w:rsid w:val="00921AE9"/>
    <w:rsid w:val="00921EBE"/>
    <w:rsid w:val="009279D9"/>
    <w:rsid w:val="00933AA9"/>
    <w:rsid w:val="009361C2"/>
    <w:rsid w:val="00941307"/>
    <w:rsid w:val="00946292"/>
    <w:rsid w:val="00954F83"/>
    <w:rsid w:val="009569C2"/>
    <w:rsid w:val="00962CBA"/>
    <w:rsid w:val="00964543"/>
    <w:rsid w:val="00971E52"/>
    <w:rsid w:val="009737E6"/>
    <w:rsid w:val="00974A85"/>
    <w:rsid w:val="00983A6C"/>
    <w:rsid w:val="00994077"/>
    <w:rsid w:val="0099499E"/>
    <w:rsid w:val="009A406F"/>
    <w:rsid w:val="009A6FC5"/>
    <w:rsid w:val="009B299B"/>
    <w:rsid w:val="009B3405"/>
    <w:rsid w:val="009B4C4A"/>
    <w:rsid w:val="009B7FEE"/>
    <w:rsid w:val="009C169F"/>
    <w:rsid w:val="009C177D"/>
    <w:rsid w:val="009C4222"/>
    <w:rsid w:val="009C4EB6"/>
    <w:rsid w:val="009D74F0"/>
    <w:rsid w:val="009E0BCA"/>
    <w:rsid w:val="009E46E4"/>
    <w:rsid w:val="009F2D94"/>
    <w:rsid w:val="00A009D1"/>
    <w:rsid w:val="00A13B16"/>
    <w:rsid w:val="00A2490A"/>
    <w:rsid w:val="00A2503E"/>
    <w:rsid w:val="00A268C1"/>
    <w:rsid w:val="00A46AE2"/>
    <w:rsid w:val="00A5138F"/>
    <w:rsid w:val="00A515A4"/>
    <w:rsid w:val="00A5438E"/>
    <w:rsid w:val="00A56F8A"/>
    <w:rsid w:val="00A57368"/>
    <w:rsid w:val="00A60632"/>
    <w:rsid w:val="00A62584"/>
    <w:rsid w:val="00A66C60"/>
    <w:rsid w:val="00A671BA"/>
    <w:rsid w:val="00A75197"/>
    <w:rsid w:val="00A7519D"/>
    <w:rsid w:val="00A81255"/>
    <w:rsid w:val="00A84939"/>
    <w:rsid w:val="00A907D0"/>
    <w:rsid w:val="00A90F24"/>
    <w:rsid w:val="00AA0964"/>
    <w:rsid w:val="00AA2486"/>
    <w:rsid w:val="00AA71E2"/>
    <w:rsid w:val="00AB4C23"/>
    <w:rsid w:val="00AC1514"/>
    <w:rsid w:val="00AD05B0"/>
    <w:rsid w:val="00AD3854"/>
    <w:rsid w:val="00AE2949"/>
    <w:rsid w:val="00AE4527"/>
    <w:rsid w:val="00AF5583"/>
    <w:rsid w:val="00B0141A"/>
    <w:rsid w:val="00B0322F"/>
    <w:rsid w:val="00B03765"/>
    <w:rsid w:val="00B154FE"/>
    <w:rsid w:val="00B15D6B"/>
    <w:rsid w:val="00B31486"/>
    <w:rsid w:val="00B31BC3"/>
    <w:rsid w:val="00B32F2E"/>
    <w:rsid w:val="00B33420"/>
    <w:rsid w:val="00B5052E"/>
    <w:rsid w:val="00B50A99"/>
    <w:rsid w:val="00B63191"/>
    <w:rsid w:val="00B63514"/>
    <w:rsid w:val="00B7267E"/>
    <w:rsid w:val="00B91CC4"/>
    <w:rsid w:val="00B9369E"/>
    <w:rsid w:val="00B94290"/>
    <w:rsid w:val="00B97527"/>
    <w:rsid w:val="00BA2557"/>
    <w:rsid w:val="00BA3C22"/>
    <w:rsid w:val="00BA4EDD"/>
    <w:rsid w:val="00BB51C3"/>
    <w:rsid w:val="00BC1EF3"/>
    <w:rsid w:val="00BC2611"/>
    <w:rsid w:val="00BC5B0E"/>
    <w:rsid w:val="00BC5C17"/>
    <w:rsid w:val="00BC5E38"/>
    <w:rsid w:val="00BD4595"/>
    <w:rsid w:val="00BE1325"/>
    <w:rsid w:val="00BE18D4"/>
    <w:rsid w:val="00BE2DFA"/>
    <w:rsid w:val="00BF03C9"/>
    <w:rsid w:val="00BF5B99"/>
    <w:rsid w:val="00C02195"/>
    <w:rsid w:val="00C04434"/>
    <w:rsid w:val="00C045C9"/>
    <w:rsid w:val="00C05031"/>
    <w:rsid w:val="00C0740E"/>
    <w:rsid w:val="00C1657C"/>
    <w:rsid w:val="00C23818"/>
    <w:rsid w:val="00C23B50"/>
    <w:rsid w:val="00C37ACD"/>
    <w:rsid w:val="00C43CC1"/>
    <w:rsid w:val="00C45661"/>
    <w:rsid w:val="00C519F6"/>
    <w:rsid w:val="00C532FD"/>
    <w:rsid w:val="00C6173C"/>
    <w:rsid w:val="00C6417D"/>
    <w:rsid w:val="00C710BD"/>
    <w:rsid w:val="00C71455"/>
    <w:rsid w:val="00C73738"/>
    <w:rsid w:val="00C75861"/>
    <w:rsid w:val="00C84EAE"/>
    <w:rsid w:val="00C86948"/>
    <w:rsid w:val="00C93BD3"/>
    <w:rsid w:val="00CA6AE4"/>
    <w:rsid w:val="00CB3352"/>
    <w:rsid w:val="00CC5AAE"/>
    <w:rsid w:val="00CC7DB0"/>
    <w:rsid w:val="00D010E0"/>
    <w:rsid w:val="00D02E4C"/>
    <w:rsid w:val="00D16930"/>
    <w:rsid w:val="00D301C2"/>
    <w:rsid w:val="00D34B84"/>
    <w:rsid w:val="00D35501"/>
    <w:rsid w:val="00D406E2"/>
    <w:rsid w:val="00D442B8"/>
    <w:rsid w:val="00D60471"/>
    <w:rsid w:val="00D60E07"/>
    <w:rsid w:val="00D64267"/>
    <w:rsid w:val="00D71BE6"/>
    <w:rsid w:val="00D7237B"/>
    <w:rsid w:val="00D73B8F"/>
    <w:rsid w:val="00D73E59"/>
    <w:rsid w:val="00D81168"/>
    <w:rsid w:val="00D8321B"/>
    <w:rsid w:val="00D867ED"/>
    <w:rsid w:val="00D86FED"/>
    <w:rsid w:val="00DA1724"/>
    <w:rsid w:val="00DA4B47"/>
    <w:rsid w:val="00DA5885"/>
    <w:rsid w:val="00DC77A1"/>
    <w:rsid w:val="00DD4225"/>
    <w:rsid w:val="00DE2553"/>
    <w:rsid w:val="00DE6887"/>
    <w:rsid w:val="00DF3D70"/>
    <w:rsid w:val="00E0306D"/>
    <w:rsid w:val="00E0735B"/>
    <w:rsid w:val="00E07F5D"/>
    <w:rsid w:val="00E13ACE"/>
    <w:rsid w:val="00E227BC"/>
    <w:rsid w:val="00E23661"/>
    <w:rsid w:val="00E238A9"/>
    <w:rsid w:val="00E335DD"/>
    <w:rsid w:val="00E407B2"/>
    <w:rsid w:val="00E4124D"/>
    <w:rsid w:val="00E43E85"/>
    <w:rsid w:val="00E57C79"/>
    <w:rsid w:val="00E6612D"/>
    <w:rsid w:val="00E756F9"/>
    <w:rsid w:val="00E75FB1"/>
    <w:rsid w:val="00E779E1"/>
    <w:rsid w:val="00E9589C"/>
    <w:rsid w:val="00E96C36"/>
    <w:rsid w:val="00EA3501"/>
    <w:rsid w:val="00EA4086"/>
    <w:rsid w:val="00EA4E5E"/>
    <w:rsid w:val="00EB3598"/>
    <w:rsid w:val="00EC4010"/>
    <w:rsid w:val="00EC7474"/>
    <w:rsid w:val="00ED1804"/>
    <w:rsid w:val="00ED2AC5"/>
    <w:rsid w:val="00EE31A4"/>
    <w:rsid w:val="00EE34FD"/>
    <w:rsid w:val="00EF2575"/>
    <w:rsid w:val="00F02FD5"/>
    <w:rsid w:val="00F04745"/>
    <w:rsid w:val="00F0608E"/>
    <w:rsid w:val="00F14D9A"/>
    <w:rsid w:val="00F155BE"/>
    <w:rsid w:val="00F16081"/>
    <w:rsid w:val="00F34198"/>
    <w:rsid w:val="00F4403A"/>
    <w:rsid w:val="00F44B55"/>
    <w:rsid w:val="00F45172"/>
    <w:rsid w:val="00F459C0"/>
    <w:rsid w:val="00F504CC"/>
    <w:rsid w:val="00F552EF"/>
    <w:rsid w:val="00F55E19"/>
    <w:rsid w:val="00F5783B"/>
    <w:rsid w:val="00F613BD"/>
    <w:rsid w:val="00F62946"/>
    <w:rsid w:val="00F80980"/>
    <w:rsid w:val="00F91FFF"/>
    <w:rsid w:val="00F95EA5"/>
    <w:rsid w:val="00FA1737"/>
    <w:rsid w:val="00FC0BCA"/>
    <w:rsid w:val="00FD097D"/>
    <w:rsid w:val="00FD157C"/>
    <w:rsid w:val="00FD5F53"/>
    <w:rsid w:val="00FD74B2"/>
    <w:rsid w:val="00FE035A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786D8"/>
  <w15:docId w15:val="{F57B5234-3D0B-478D-961B-8D53EB3C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EA8"/>
    <w:pPr>
      <w:widowControl w:val="0"/>
    </w:pPr>
    <w:rPr>
      <w:rFonts w:ascii="Arial" w:hAnsi="Arial"/>
      <w:szCs w:val="24"/>
    </w:rPr>
  </w:style>
  <w:style w:type="paragraph" w:styleId="Heading1">
    <w:name w:val="heading 1"/>
    <w:aliases w:val="Headingcptr,PA Chapter"/>
    <w:basedOn w:val="Normal"/>
    <w:qFormat/>
    <w:rsid w:val="00827EA8"/>
    <w:pPr>
      <w:keepNext/>
      <w:numPr>
        <w:numId w:val="19"/>
      </w:numPr>
      <w:tabs>
        <w:tab w:val="left" w:pos="720"/>
      </w:tabs>
      <w:spacing w:before="120" w:after="60"/>
      <w:outlineLvl w:val="0"/>
    </w:pPr>
    <w:rPr>
      <w:rFonts w:cs="Arial"/>
      <w:b/>
      <w:smallCaps/>
      <w:kern w:val="32"/>
      <w:sz w:val="22"/>
      <w:szCs w:val="22"/>
    </w:rPr>
  </w:style>
  <w:style w:type="paragraph" w:styleId="Heading2">
    <w:name w:val="heading 2"/>
    <w:aliases w:val="PA Major Section,(alt h2)"/>
    <w:basedOn w:val="Normal"/>
    <w:qFormat/>
    <w:rsid w:val="00827EA8"/>
    <w:pPr>
      <w:keepNext/>
      <w:numPr>
        <w:ilvl w:val="1"/>
        <w:numId w:val="19"/>
      </w:numPr>
      <w:tabs>
        <w:tab w:val="left" w:pos="1296"/>
      </w:tabs>
      <w:spacing w:before="120" w:after="60"/>
      <w:outlineLvl w:val="1"/>
    </w:pPr>
    <w:rPr>
      <w:rFonts w:cs="Arial"/>
      <w:szCs w:val="20"/>
    </w:rPr>
  </w:style>
  <w:style w:type="paragraph" w:styleId="Heading3">
    <w:name w:val="heading 3"/>
    <w:aliases w:val="aa,PA Minor Section"/>
    <w:basedOn w:val="Normal"/>
    <w:qFormat/>
    <w:rsid w:val="00827EA8"/>
    <w:pPr>
      <w:keepNext/>
      <w:numPr>
        <w:ilvl w:val="2"/>
        <w:numId w:val="19"/>
      </w:numPr>
      <w:tabs>
        <w:tab w:val="left" w:pos="1296"/>
      </w:tabs>
      <w:spacing w:before="120" w:after="60"/>
      <w:outlineLvl w:val="2"/>
    </w:pPr>
    <w:rPr>
      <w:rFonts w:cs="Arial"/>
      <w:szCs w:val="20"/>
    </w:rPr>
  </w:style>
  <w:style w:type="paragraph" w:styleId="Heading4">
    <w:name w:val="heading 4"/>
    <w:aliases w:val="PA Micro Section"/>
    <w:basedOn w:val="Normal"/>
    <w:qFormat/>
    <w:rsid w:val="00827EA8"/>
    <w:pPr>
      <w:keepNext/>
      <w:numPr>
        <w:ilvl w:val="3"/>
        <w:numId w:val="19"/>
      </w:numPr>
      <w:tabs>
        <w:tab w:val="left" w:pos="1296"/>
      </w:tabs>
      <w:spacing w:before="120" w:after="60"/>
      <w:outlineLvl w:val="3"/>
    </w:pPr>
    <w:rPr>
      <w:rFonts w:cs="Arial"/>
      <w:szCs w:val="20"/>
    </w:rPr>
  </w:style>
  <w:style w:type="paragraph" w:styleId="Heading5">
    <w:name w:val="heading 5"/>
    <w:aliases w:val="PA Pico Section"/>
    <w:basedOn w:val="Normal"/>
    <w:qFormat/>
    <w:rsid w:val="00827EA8"/>
    <w:pPr>
      <w:numPr>
        <w:ilvl w:val="4"/>
        <w:numId w:val="19"/>
      </w:numPr>
      <w:tabs>
        <w:tab w:val="left" w:pos="1296"/>
      </w:tabs>
      <w:spacing w:before="120" w:after="60"/>
      <w:outlineLvl w:val="4"/>
    </w:pPr>
    <w:rPr>
      <w:rFonts w:cs="Arial"/>
      <w:szCs w:val="20"/>
    </w:rPr>
  </w:style>
  <w:style w:type="paragraph" w:styleId="Heading6">
    <w:name w:val="heading 6"/>
    <w:aliases w:val="PA Appendix"/>
    <w:basedOn w:val="Normal"/>
    <w:qFormat/>
    <w:rsid w:val="00827EA8"/>
    <w:pPr>
      <w:spacing w:before="120" w:after="60"/>
      <w:outlineLvl w:val="5"/>
    </w:pPr>
    <w:rPr>
      <w:rFonts w:cs="Arial"/>
      <w:szCs w:val="20"/>
    </w:rPr>
  </w:style>
  <w:style w:type="paragraph" w:styleId="Heading7">
    <w:name w:val="heading 7"/>
    <w:aliases w:val="PA Appendix Major"/>
    <w:basedOn w:val="Normal"/>
    <w:qFormat/>
    <w:rsid w:val="00827EA8"/>
    <w:pPr>
      <w:numPr>
        <w:ilvl w:val="6"/>
        <w:numId w:val="19"/>
      </w:numPr>
      <w:spacing w:before="120" w:after="60"/>
      <w:outlineLvl w:val="6"/>
    </w:pPr>
    <w:rPr>
      <w:rFonts w:cs="Arial"/>
      <w:szCs w:val="20"/>
    </w:rPr>
  </w:style>
  <w:style w:type="paragraph" w:styleId="Heading8">
    <w:name w:val="heading 8"/>
    <w:aliases w:val="PA Appendix Minor"/>
    <w:basedOn w:val="Normal"/>
    <w:qFormat/>
    <w:rsid w:val="00827EA8"/>
    <w:pPr>
      <w:numPr>
        <w:ilvl w:val="7"/>
        <w:numId w:val="19"/>
      </w:numPr>
      <w:spacing w:before="120" w:after="60"/>
      <w:outlineLvl w:val="7"/>
    </w:pPr>
    <w:rPr>
      <w:rFonts w:cs="Arial"/>
      <w:szCs w:val="20"/>
    </w:rPr>
  </w:style>
  <w:style w:type="paragraph" w:styleId="Heading9">
    <w:name w:val="heading 9"/>
    <w:basedOn w:val="Normal"/>
    <w:next w:val="Heading1"/>
    <w:qFormat/>
    <w:rsid w:val="00827EA8"/>
    <w:pPr>
      <w:numPr>
        <w:ilvl w:val="8"/>
        <w:numId w:val="19"/>
      </w:numPr>
      <w:tabs>
        <w:tab w:val="left" w:pos="720"/>
      </w:tabs>
      <w:spacing w:before="120" w:after="6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7EA8"/>
    <w:pPr>
      <w:tabs>
        <w:tab w:val="center" w:pos="4320"/>
        <w:tab w:val="right" w:pos="8640"/>
      </w:tabs>
    </w:pPr>
    <w:rPr>
      <w:rFonts w:ascii="Times New Roman" w:hAnsi="Times New Roman"/>
      <w:snapToGrid w:val="0"/>
      <w:sz w:val="24"/>
    </w:rPr>
  </w:style>
  <w:style w:type="character" w:styleId="PageNumber">
    <w:name w:val="page number"/>
    <w:basedOn w:val="DefaultParagraphFont"/>
    <w:rsid w:val="00827EA8"/>
  </w:style>
  <w:style w:type="paragraph" w:styleId="Footer">
    <w:name w:val="footer"/>
    <w:basedOn w:val="Normal"/>
    <w:link w:val="FooterChar"/>
    <w:uiPriority w:val="99"/>
    <w:rsid w:val="00827EA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27EA8"/>
    <w:pPr>
      <w:autoSpaceDE w:val="0"/>
      <w:autoSpaceDN w:val="0"/>
      <w:adjustRightInd w:val="0"/>
      <w:jc w:val="both"/>
    </w:pPr>
    <w:rPr>
      <w:rFonts w:cs="Arial"/>
      <w:szCs w:val="20"/>
    </w:rPr>
  </w:style>
  <w:style w:type="paragraph" w:customStyle="1" w:styleId="Document5">
    <w:name w:val="Document[5]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CG Times" w:hAnsi="CG Times"/>
      <w:szCs w:val="24"/>
    </w:rPr>
  </w:style>
  <w:style w:type="paragraph" w:customStyle="1" w:styleId="Style1">
    <w:name w:val="Style1"/>
    <w:rsid w:val="00827EA8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b/>
      <w:bCs/>
      <w:smallCaps/>
      <w:sz w:val="22"/>
      <w:szCs w:val="22"/>
    </w:rPr>
  </w:style>
  <w:style w:type="paragraph" w:customStyle="1" w:styleId="Level1">
    <w:name w:val="Level 1"/>
    <w:rsid w:val="00827EA8"/>
    <w:pPr>
      <w:autoSpaceDE w:val="0"/>
      <w:autoSpaceDN w:val="0"/>
      <w:adjustRightInd w:val="0"/>
      <w:ind w:left="720"/>
    </w:pPr>
    <w:rPr>
      <w:szCs w:val="24"/>
    </w:rPr>
  </w:style>
  <w:style w:type="paragraph" w:styleId="BodyTextIndent">
    <w:name w:val="Body Text Indent"/>
    <w:basedOn w:val="Normal"/>
    <w:rsid w:val="00827EA8"/>
    <w:pPr>
      <w:spacing w:after="38"/>
      <w:ind w:left="130" w:hanging="130"/>
      <w:jc w:val="both"/>
    </w:pPr>
  </w:style>
  <w:style w:type="paragraph" w:styleId="BodyTextIndent2">
    <w:name w:val="Body Text Indent 2"/>
    <w:basedOn w:val="Normal"/>
    <w:rsid w:val="00827EA8"/>
    <w:pPr>
      <w:ind w:left="2880" w:hanging="1440"/>
    </w:pPr>
    <w:rPr>
      <w:rFonts w:cs="Arial"/>
      <w:szCs w:val="22"/>
    </w:rPr>
  </w:style>
  <w:style w:type="paragraph" w:styleId="BodyTextIndent3">
    <w:name w:val="Body Text Indent 3"/>
    <w:basedOn w:val="Normal"/>
    <w:rsid w:val="00827EA8"/>
    <w:pPr>
      <w:keepNext/>
      <w:ind w:left="2160" w:hanging="540"/>
      <w:jc w:val="both"/>
    </w:pPr>
    <w:rPr>
      <w:i/>
      <w:iCs/>
    </w:rPr>
  </w:style>
  <w:style w:type="paragraph" w:styleId="BodyText3">
    <w:name w:val="Body Text 3"/>
    <w:basedOn w:val="Normal"/>
    <w:rsid w:val="00827EA8"/>
    <w:pPr>
      <w:widowControl/>
      <w:autoSpaceDE w:val="0"/>
      <w:autoSpaceDN w:val="0"/>
      <w:adjustRightInd w:val="0"/>
      <w:jc w:val="both"/>
    </w:pPr>
    <w:rPr>
      <w:rFonts w:cs="Arial"/>
    </w:rPr>
  </w:style>
  <w:style w:type="paragraph" w:styleId="BalloonText">
    <w:name w:val="Balloon Text"/>
    <w:basedOn w:val="Normal"/>
    <w:semiHidden/>
    <w:rsid w:val="00D010E0"/>
    <w:rPr>
      <w:rFonts w:ascii="Tahoma" w:hAnsi="Tahoma" w:cs="Tahoma"/>
      <w:sz w:val="16"/>
      <w:szCs w:val="16"/>
    </w:rPr>
  </w:style>
  <w:style w:type="paragraph" w:customStyle="1" w:styleId="zam1">
    <w:name w:val="zam1"/>
    <w:basedOn w:val="Normal"/>
    <w:rsid w:val="00B91CC4"/>
    <w:pPr>
      <w:widowControl/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TitleMain">
    <w:name w:val="TitleMain"/>
    <w:basedOn w:val="Normal"/>
    <w:rsid w:val="001B0115"/>
    <w:pPr>
      <w:widowControl/>
      <w:autoSpaceDE w:val="0"/>
      <w:autoSpaceDN w:val="0"/>
      <w:adjustRightInd w:val="0"/>
      <w:jc w:val="center"/>
    </w:pPr>
    <w:rPr>
      <w:rFonts w:ascii="Times New Roman" w:hAnsi="Times New Roman"/>
      <w:b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5138F"/>
    <w:rPr>
      <w:rFonts w:ascii="Arial" w:hAnsi="Arial"/>
      <w:szCs w:val="24"/>
    </w:rPr>
  </w:style>
  <w:style w:type="paragraph" w:customStyle="1" w:styleId="MIDANPIRGLevelaalta">
    <w:name w:val="§ MIDANPIRG Level a (alt a)"/>
    <w:rsid w:val="00954F83"/>
    <w:pPr>
      <w:numPr>
        <w:ilvl w:val="4"/>
        <w:numId w:val="31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954F83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954F83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954F83"/>
    <w:pPr>
      <w:widowControl/>
      <w:numPr>
        <w:numId w:val="31"/>
      </w:numPr>
      <w:spacing w:before="120" w:after="120"/>
      <w:jc w:val="both"/>
    </w:pPr>
    <w:rPr>
      <w:rFonts w:ascii="Times New Roman" w:hAnsi="Times New Roman"/>
      <w:b/>
      <w:smallCaps/>
      <w:sz w:val="24"/>
      <w:szCs w:val="20"/>
      <w:lang w:val="en-GB"/>
    </w:rPr>
  </w:style>
  <w:style w:type="paragraph" w:customStyle="1" w:styleId="MIDANPIRGLevel2altL2">
    <w:name w:val="§ MIDANPIRG Level 2 (alt L2)"/>
    <w:basedOn w:val="MIDANPIRGLevel1altL1"/>
    <w:rsid w:val="00954F83"/>
    <w:pPr>
      <w:numPr>
        <w:ilvl w:val="1"/>
      </w:numPr>
    </w:pPr>
    <w:rPr>
      <w:b w:val="0"/>
      <w:smallCaps w:val="0"/>
      <w:sz w:val="22"/>
    </w:rPr>
  </w:style>
  <w:style w:type="paragraph" w:customStyle="1" w:styleId="MIDANPIRGLevel3altL3">
    <w:name w:val="§ MIDANPIRG Level 3 (alt L3)"/>
    <w:basedOn w:val="MIDANPIRGLevel2altL2"/>
    <w:rsid w:val="00954F83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954F83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954F83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954F83"/>
    <w:pPr>
      <w:numPr>
        <w:ilvl w:val="7"/>
      </w:numPr>
    </w:pPr>
  </w:style>
  <w:style w:type="table" w:styleId="TableGrid">
    <w:name w:val="Table Grid"/>
    <w:basedOn w:val="TableNormal"/>
    <w:rsid w:val="00E33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15D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5D6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15D6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15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5D6B"/>
    <w:rPr>
      <w:rFonts w:ascii="Arial" w:hAnsi="Arial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9569C2"/>
    <w:rPr>
      <w:snapToGrid w:val="0"/>
      <w:sz w:val="24"/>
      <w:szCs w:val="24"/>
    </w:rPr>
  </w:style>
  <w:style w:type="paragraph" w:customStyle="1" w:styleId="Default">
    <w:name w:val="Default"/>
    <w:rsid w:val="003148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34F6"/>
    <w:pPr>
      <w:ind w:left="720"/>
      <w:contextualSpacing/>
    </w:pPr>
  </w:style>
  <w:style w:type="paragraph" w:customStyle="1" w:styleId="2Para">
    <w:name w:val="2Para"/>
    <w:basedOn w:val="Normal"/>
    <w:rsid w:val="004934F6"/>
    <w:pPr>
      <w:widowControl/>
      <w:numPr>
        <w:ilvl w:val="1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szCs w:val="22"/>
      <w:lang w:val="en-GB"/>
    </w:rPr>
  </w:style>
  <w:style w:type="paragraph" w:customStyle="1" w:styleId="3Para">
    <w:name w:val="3Para"/>
    <w:basedOn w:val="Normal"/>
    <w:rsid w:val="004934F6"/>
    <w:pPr>
      <w:widowControl/>
      <w:numPr>
        <w:ilvl w:val="2"/>
        <w:numId w:val="33"/>
      </w:numPr>
      <w:tabs>
        <w:tab w:val="left" w:pos="1440"/>
      </w:tabs>
      <w:autoSpaceDE w:val="0"/>
      <w:autoSpaceDN w:val="0"/>
      <w:adjustRightInd w:val="0"/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4Para">
    <w:name w:val="4Para"/>
    <w:basedOn w:val="Normal"/>
    <w:rsid w:val="004934F6"/>
    <w:pPr>
      <w:widowControl/>
      <w:numPr>
        <w:ilvl w:val="3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5Para">
    <w:name w:val="5Para"/>
    <w:basedOn w:val="Normal"/>
    <w:rsid w:val="004934F6"/>
    <w:pPr>
      <w:widowControl/>
      <w:numPr>
        <w:ilvl w:val="4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6Para">
    <w:name w:val="6Para"/>
    <w:basedOn w:val="Normal"/>
    <w:rsid w:val="004934F6"/>
    <w:pPr>
      <w:widowControl/>
      <w:numPr>
        <w:ilvl w:val="5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7Para">
    <w:name w:val="7Para"/>
    <w:basedOn w:val="Normal"/>
    <w:rsid w:val="004934F6"/>
    <w:pPr>
      <w:widowControl/>
      <w:numPr>
        <w:ilvl w:val="6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8Para">
    <w:name w:val="8Para"/>
    <w:basedOn w:val="Normal"/>
    <w:rsid w:val="004934F6"/>
    <w:pPr>
      <w:widowControl/>
      <w:numPr>
        <w:ilvl w:val="7"/>
        <w:numId w:val="33"/>
      </w:numPr>
      <w:tabs>
        <w:tab w:val="left" w:pos="1440"/>
      </w:tabs>
      <w:spacing w:before="260" w:after="260"/>
      <w:jc w:val="both"/>
    </w:pPr>
    <w:rPr>
      <w:rFonts w:ascii="Times New Roman" w:hAnsi="Times New Roman"/>
      <w:sz w:val="22"/>
      <w:lang w:val="en-GB"/>
    </w:rPr>
  </w:style>
  <w:style w:type="paragraph" w:customStyle="1" w:styleId="1Heading">
    <w:name w:val="1Heading"/>
    <w:basedOn w:val="TOC1"/>
    <w:next w:val="2Para"/>
    <w:rsid w:val="004934F6"/>
    <w:pPr>
      <w:keepNext/>
      <w:widowControl/>
      <w:numPr>
        <w:numId w:val="33"/>
      </w:numPr>
      <w:tabs>
        <w:tab w:val="clear" w:pos="720"/>
        <w:tab w:val="num" w:pos="360"/>
      </w:tabs>
      <w:spacing w:before="520" w:after="260"/>
      <w:ind w:left="0" w:right="2880" w:firstLine="0"/>
      <w:jc w:val="both"/>
    </w:pPr>
    <w:rPr>
      <w:rFonts w:ascii="Times New Roman" w:hAnsi="Times New Roman"/>
      <w:b/>
      <w:caps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4934F6"/>
    <w:rPr>
      <w:rFonts w:ascii="Arial" w:hAnsi="Arial" w:cs="Arial"/>
    </w:rPr>
  </w:style>
  <w:style w:type="paragraph" w:styleId="TOC1">
    <w:name w:val="toc 1"/>
    <w:basedOn w:val="Normal"/>
    <w:next w:val="Normal"/>
    <w:autoRedefine/>
    <w:rsid w:val="004934F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dsi\AppData\Roaming\Microsoft\Templates\WP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c78df-12a1-45b5-94e7-ab402d6189f7" xsi:nil="true"/>
    <lcf76f155ced4ddcb4097134ff3c332f xmlns="568fae74-7960-4f2c-9607-65fc7cdb8e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A05D28E0BE04B80D36AC15DEC8463" ma:contentTypeVersion="13" ma:contentTypeDescription="Create a new document." ma:contentTypeScope="" ma:versionID="9d229c5991c7d19064d4c341db120118">
  <xsd:schema xmlns:xsd="http://www.w3.org/2001/XMLSchema" xmlns:xs="http://www.w3.org/2001/XMLSchema" xmlns:p="http://schemas.microsoft.com/office/2006/metadata/properties" xmlns:ns2="568fae74-7960-4f2c-9607-65fc7cdb8e27" xmlns:ns3="ccfc78df-12a1-45b5-94e7-ab402d6189f7" targetNamespace="http://schemas.microsoft.com/office/2006/metadata/properties" ma:root="true" ma:fieldsID="78b8a7f18d5a6c9e6ac20db5ceedcba0" ns2:_="" ns3:_="">
    <xsd:import namespace="568fae74-7960-4f2c-9607-65fc7cdb8e27"/>
    <xsd:import namespace="ccfc78df-12a1-45b5-94e7-ab402d618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fae74-7960-4f2c-9607-65fc7cdb8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c78df-12a1-45b5-94e7-ab402d6189f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0aa07b-4ada-4028-a3c7-64d7da030af6}" ma:internalName="TaxCatchAll" ma:showField="CatchAllData" ma:web="ccfc78df-12a1-45b5-94e7-ab402d618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D9F7F4-E923-4355-B5E5-0FEF58852CD0}">
  <ds:schemaRefs>
    <ds:schemaRef ds:uri="http://schemas.microsoft.com/office/2006/metadata/properties"/>
    <ds:schemaRef ds:uri="http://schemas.microsoft.com/office/infopath/2007/PartnerControls"/>
    <ds:schemaRef ds:uri="ccfc78df-12a1-45b5-94e7-ab402d6189f7"/>
    <ds:schemaRef ds:uri="568fae74-7960-4f2c-9607-65fc7cdb8e27"/>
  </ds:schemaRefs>
</ds:datastoreItem>
</file>

<file path=customXml/itemProps2.xml><?xml version="1.0" encoding="utf-8"?>
<ds:datastoreItem xmlns:ds="http://schemas.openxmlformats.org/officeDocument/2006/customXml" ds:itemID="{84FF3C16-F41E-4FA1-B048-446ABC053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2DA52-12D3-4391-990A-F703C5F72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fae74-7960-4f2c-9607-65fc7cdb8e27"/>
    <ds:schemaRef ds:uri="ccfc78df-12a1-45b5-94e7-ab402d618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WPHeader.dot</Template>
  <TotalTime>11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MIDANPIRG AFS /ATN TF/6-WP/6</vt:lpstr>
    </vt:vector>
  </TitlesOfParts>
  <Company>ICAO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MIDANPIRG AFS /ATN TF/6-WP/6</dc:title>
  <dc:creator>Sue Kodsi</dc:creator>
  <cp:lastModifiedBy>Wissa, Manal</cp:lastModifiedBy>
  <cp:revision>15</cp:revision>
  <cp:lastPrinted>2013-05-15T12:36:00Z</cp:lastPrinted>
  <dcterms:created xsi:type="dcterms:W3CDTF">2022-10-04T11:27:00Z</dcterms:created>
  <dcterms:modified xsi:type="dcterms:W3CDTF">2026-07-14T06:04:00Z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0x010100CA9A05D28E0BE04B80D36AC15DEC8463</vt:lpwstr>
  </property>
  <property fmtid="{D5CDD505-2E9C-101B-9397-08002B2CF9AE}" pid="3" name="MediaServiceImageTags">
    <vt:lpwstr/>
  </property>
</Properties>
</file>