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8E79E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73DA978D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23F4EDE4" w14:textId="77777777" w:rsidR="00FC389A" w:rsidRDefault="0009326E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>
        <w:rPr>
          <w:rFonts w:eastAsia="SimSun"/>
          <w:b/>
          <w:szCs w:val="24"/>
        </w:rPr>
        <w:t>Eighteenth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06570C70" w14:textId="77777777" w:rsidR="0009326E" w:rsidRDefault="0009326E" w:rsidP="0009326E">
      <w:pPr>
        <w:pStyle w:val="Maintitle"/>
      </w:pPr>
    </w:p>
    <w:p w14:paraId="5484D889" w14:textId="77777777" w:rsidR="0009326E" w:rsidRDefault="0009326E" w:rsidP="0009326E">
      <w:pPr>
        <w:pStyle w:val="Maintitle"/>
      </w:pPr>
      <w:r>
        <w:t>Montreal, Canada, 06 to 16 February 2024</w:t>
      </w:r>
    </w:p>
    <w:p w14:paraId="0773F449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66F594F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8C1D56E" w14:textId="5FC0A7D8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D50953">
        <w:rPr>
          <w:lang w:val="sv-SE"/>
        </w:rPr>
        <w:t xml:space="preserve"> 8: </w:t>
      </w:r>
      <w:r w:rsidR="00D50953">
        <w:rPr>
          <w:lang w:val="sv-SE"/>
        </w:rPr>
        <w:tab/>
        <w:t>Any Other Business</w:t>
      </w:r>
    </w:p>
    <w:p w14:paraId="3F25E3D5" w14:textId="77777777" w:rsidR="00770160" w:rsidRDefault="00770160">
      <w:pPr>
        <w:pStyle w:val="Agendaitemtitle"/>
        <w:rPr>
          <w:b w:val="0"/>
          <w:lang w:val="sv-SE"/>
        </w:rPr>
      </w:pPr>
    </w:p>
    <w:p w14:paraId="2BA23A6C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0DD93F78" w14:textId="66E07DFA" w:rsidR="00770160" w:rsidRDefault="00D50953" w:rsidP="00D50953">
      <w:pPr>
        <w:tabs>
          <w:tab w:val="left" w:pos="6972"/>
        </w:tabs>
        <w:jc w:val="center"/>
      </w:pPr>
      <w:r>
        <w:rPr>
          <w:b/>
          <w:snapToGrid w:val="0"/>
        </w:rPr>
        <w:t>Proposed updated of n</w:t>
      </w:r>
      <w:r w:rsidRPr="00D50953">
        <w:rPr>
          <w:b/>
          <w:snapToGrid w:val="0"/>
        </w:rPr>
        <w:t xml:space="preserve">ote providing information on ensuring compatibility between IMT operated below 1518 MHz and aeronautical MSS services above 1525 </w:t>
      </w:r>
      <w:proofErr w:type="spellStart"/>
      <w:r w:rsidRPr="00D50953">
        <w:rPr>
          <w:b/>
          <w:snapToGrid w:val="0"/>
        </w:rPr>
        <w:t>MHz.</w:t>
      </w:r>
      <w:proofErr w:type="spellEnd"/>
    </w:p>
    <w:p w14:paraId="6264A3D3" w14:textId="77777777" w:rsidR="00770160" w:rsidRDefault="00770160">
      <w:pPr>
        <w:tabs>
          <w:tab w:val="left" w:pos="6972"/>
        </w:tabs>
      </w:pPr>
    </w:p>
    <w:p w14:paraId="49EDCF8F" w14:textId="5A01E909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D50953">
        <w:t>Christian Fleury</w:t>
      </w:r>
      <w:r>
        <w:t>)</w:t>
      </w:r>
    </w:p>
    <w:p w14:paraId="1655F27C" w14:textId="16E31A1E" w:rsidR="00D50953" w:rsidRDefault="00D50953">
      <w:pPr>
        <w:jc w:val="center"/>
      </w:pPr>
      <w:r>
        <w:t xml:space="preserve">(Prepared by Jerome André, Olivier </w:t>
      </w:r>
      <w:proofErr w:type="spellStart"/>
      <w:r>
        <w:t>Pellay</w:t>
      </w:r>
      <w:proofErr w:type="spellEnd"/>
      <w:r>
        <w:t xml:space="preserve">, Guillaume </w:t>
      </w:r>
      <w:proofErr w:type="gramStart"/>
      <w:r>
        <w:t>Novella</w:t>
      </w:r>
      <w:proofErr w:type="gramEnd"/>
      <w:r w:rsidR="000E3F78">
        <w:t xml:space="preserve"> </w:t>
      </w:r>
      <w:r>
        <w:t>and Christian Fleury)</w:t>
      </w:r>
    </w:p>
    <w:p w14:paraId="3C8FFAC5" w14:textId="77777777" w:rsidR="00D50953" w:rsidRDefault="00D50953">
      <w:pPr>
        <w:jc w:val="center"/>
      </w:pPr>
    </w:p>
    <w:p w14:paraId="43408F18" w14:textId="77777777" w:rsidR="00770160" w:rsidRDefault="00770160"/>
    <w:p w14:paraId="1EBE6602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30A4587F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095C2FD9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5DC6CDA8" w14:textId="77777777">
        <w:trPr>
          <w:cantSplit/>
          <w:jc w:val="center"/>
        </w:trPr>
        <w:tc>
          <w:tcPr>
            <w:tcW w:w="7200" w:type="dxa"/>
          </w:tcPr>
          <w:p w14:paraId="40E47C08" w14:textId="77777777" w:rsidR="00D50953" w:rsidRDefault="00D50953" w:rsidP="00D50953">
            <w:pPr>
              <w:rPr>
                <w:lang w:val="en-US"/>
              </w:rPr>
            </w:pPr>
            <w:r>
              <w:rPr>
                <w:lang w:val="en-US"/>
              </w:rPr>
              <w:t>This working paper proposes an update to the note on MSS L-band.</w:t>
            </w:r>
          </w:p>
          <w:p w14:paraId="2BE3D09C" w14:textId="5695838C" w:rsidR="00770160" w:rsidRDefault="00770160">
            <w:pPr>
              <w:rPr>
                <w:lang w:val="en-US"/>
              </w:rPr>
            </w:pPr>
          </w:p>
        </w:tc>
      </w:tr>
    </w:tbl>
    <w:p w14:paraId="2ECC8FD5" w14:textId="77777777" w:rsidR="00770160" w:rsidRDefault="00770160"/>
    <w:p w14:paraId="78B6A422" w14:textId="77777777" w:rsidR="00770160" w:rsidRDefault="00770160"/>
    <w:p w14:paraId="11C3B0AE" w14:textId="77777777" w:rsidR="00770160" w:rsidRDefault="00770160">
      <w:pPr>
        <w:pStyle w:val="1Heading"/>
      </w:pPr>
      <w:r>
        <w:t>INTRODUCTION</w:t>
      </w:r>
    </w:p>
    <w:p w14:paraId="1B5DAE4C" w14:textId="3D3DB371" w:rsidR="00770160" w:rsidRDefault="006B316A">
      <w:pPr>
        <w:pStyle w:val="2para"/>
      </w:pPr>
      <w:r>
        <w:t xml:space="preserve">Since several meeting, </w:t>
      </w:r>
      <w:r w:rsidR="00D50953">
        <w:t xml:space="preserve">FSMP initiated a note on the status of the MSS L-band. </w:t>
      </w:r>
      <w:r w:rsidR="00880118" w:rsidRPr="00880118">
        <w:t xml:space="preserve">This </w:t>
      </w:r>
      <w:r w:rsidR="00880118">
        <w:t>WP</w:t>
      </w:r>
      <w:r w:rsidR="00880118" w:rsidRPr="00880118">
        <w:t xml:space="preserve"> proposes</w:t>
      </w:r>
      <w:r w:rsidR="00880118">
        <w:t xml:space="preserve"> an update to the note and </w:t>
      </w:r>
      <w:r>
        <w:t xml:space="preserve">wishes to </w:t>
      </w:r>
      <w:proofErr w:type="spellStart"/>
      <w:r w:rsidR="00880118">
        <w:t>encorage</w:t>
      </w:r>
      <w:proofErr w:type="spellEnd"/>
      <w:r w:rsidR="00880118" w:rsidRPr="00880118">
        <w:t xml:space="preserve"> </w:t>
      </w:r>
      <w:proofErr w:type="gramStart"/>
      <w:r w:rsidR="00880118">
        <w:t xml:space="preserve">interested </w:t>
      </w:r>
      <w:r w:rsidR="00880118" w:rsidRPr="00880118">
        <w:t xml:space="preserve"> stakeholders</w:t>
      </w:r>
      <w:proofErr w:type="gramEnd"/>
      <w:r w:rsidR="00880118" w:rsidRPr="00880118">
        <w:t xml:space="preserve"> </w:t>
      </w:r>
      <w:r w:rsidR="00313B68">
        <w:t xml:space="preserve">to </w:t>
      </w:r>
      <w:r w:rsidR="00880118" w:rsidRPr="00880118">
        <w:t xml:space="preserve">work offline to finalize this report by the end of the </w:t>
      </w:r>
      <w:r w:rsidR="00880118">
        <w:t>FSMP WG-18</w:t>
      </w:r>
      <w:r w:rsidR="00880118" w:rsidRPr="00880118">
        <w:t>.</w:t>
      </w:r>
    </w:p>
    <w:p w14:paraId="73F45E17" w14:textId="77777777" w:rsidR="00770160" w:rsidRDefault="00770160">
      <w:pPr>
        <w:pStyle w:val="1Heading"/>
      </w:pPr>
      <w:r>
        <w:t>DISCUSSION</w:t>
      </w:r>
    </w:p>
    <w:p w14:paraId="00CA9950" w14:textId="125FD99A" w:rsidR="00770160" w:rsidRDefault="00313B68">
      <w:pPr>
        <w:pStyle w:val="2para"/>
      </w:pPr>
      <w:r w:rsidRPr="00313B68">
        <w:t xml:space="preserve">The content of the draft note is proposed to be updated to focus on the processus for aviation to share information to spectrum regulators </w:t>
      </w:r>
      <w:proofErr w:type="gramStart"/>
      <w:r w:rsidRPr="00313B68">
        <w:t>in order to</w:t>
      </w:r>
      <w:proofErr w:type="gramEnd"/>
      <w:r w:rsidRPr="00313B68">
        <w:t xml:space="preserve"> address the provisional provisions. It's taken a long time to write this note for various reasons, but now it's time to finalize it.</w:t>
      </w:r>
    </w:p>
    <w:p w14:paraId="022BB5FA" w14:textId="7A5E5E7D" w:rsidR="00313B68" w:rsidRDefault="00313B68">
      <w:pPr>
        <w:pStyle w:val="2para"/>
      </w:pPr>
      <w:r w:rsidRPr="00880118">
        <w:t xml:space="preserve">This </w:t>
      </w:r>
      <w:r>
        <w:t>WP</w:t>
      </w:r>
      <w:r w:rsidRPr="00880118">
        <w:t xml:space="preserve"> </w:t>
      </w:r>
      <w:r w:rsidR="006B316A">
        <w:t xml:space="preserve">would like to </w:t>
      </w:r>
      <w:r w:rsidR="003F79F5">
        <w:t>invite</w:t>
      </w:r>
      <w:r w:rsidRPr="00880118">
        <w:t xml:space="preserve"> </w:t>
      </w:r>
      <w:r>
        <w:t xml:space="preserve">interested </w:t>
      </w:r>
      <w:r w:rsidRPr="00880118">
        <w:t xml:space="preserve">stakeholders </w:t>
      </w:r>
      <w:r>
        <w:t xml:space="preserve">to </w:t>
      </w:r>
      <w:r w:rsidRPr="00880118">
        <w:t xml:space="preserve">work offline to finalize this report by the end of the </w:t>
      </w:r>
      <w:r>
        <w:t>FSMP WG-18</w:t>
      </w:r>
      <w:r w:rsidRPr="00880118">
        <w:t>.</w:t>
      </w:r>
    </w:p>
    <w:p w14:paraId="77683666" w14:textId="77777777" w:rsidR="00770160" w:rsidRDefault="00770160">
      <w:pPr>
        <w:pStyle w:val="1Heading"/>
      </w:pPr>
      <w:r>
        <w:t>ACTION BY THE MEETING</w:t>
      </w:r>
    </w:p>
    <w:p w14:paraId="73FBEAED" w14:textId="77777777" w:rsidR="00770160" w:rsidRDefault="00770160">
      <w:pPr>
        <w:pStyle w:val="2para"/>
      </w:pPr>
      <w:r>
        <w:t>The meeting is invited to:</w:t>
      </w:r>
    </w:p>
    <w:p w14:paraId="227085DA" w14:textId="1C172814" w:rsidR="00770160" w:rsidRDefault="00770160">
      <w:pPr>
        <w:pStyle w:val="Listabc"/>
      </w:pPr>
      <w:r>
        <w:rPr>
          <w:lang w:val="en-GB"/>
        </w:rPr>
        <w:lastRenderedPageBreak/>
        <w:t>n</w:t>
      </w:r>
      <w:r>
        <w:t>ote and review the contents of this working paper;</w:t>
      </w:r>
    </w:p>
    <w:p w14:paraId="51CBCA7F" w14:textId="29F5B6E2" w:rsidR="00770160" w:rsidRDefault="00770160">
      <w:pPr>
        <w:pStyle w:val="Listabc"/>
      </w:pPr>
      <w:r>
        <w:t>endorse the proposed line of action in paragraphs 2.</w:t>
      </w:r>
      <w:r w:rsidR="003F79F5">
        <w:t>2</w:t>
      </w:r>
      <w:r>
        <w:t xml:space="preserve"> </w:t>
      </w:r>
    </w:p>
    <w:p w14:paraId="12243CDC" w14:textId="77777777" w:rsidR="00423C6F" w:rsidRDefault="00770160" w:rsidP="00F56F90">
      <w:pPr>
        <w:pStyle w:val="Listabc"/>
      </w:pPr>
      <w:r>
        <w:t xml:space="preserve">agree that </w:t>
      </w:r>
      <w:r w:rsidR="00A12CBA">
        <w:t>xxxxx</w:t>
      </w:r>
      <w:r>
        <w:t xml:space="preserve"> continue its work on this proposal, with a view to finalization during the next meeting of the </w:t>
      </w:r>
      <w:r w:rsidR="00F56F90">
        <w:t>FSMP WG</w:t>
      </w:r>
      <w:r>
        <w:t>.</w:t>
      </w:r>
    </w:p>
    <w:p w14:paraId="133F8BC8" w14:textId="77777777" w:rsidR="00E5621A" w:rsidRDefault="00E5621A" w:rsidP="00423C6F">
      <w:pPr>
        <w:pStyle w:val="Listabc"/>
        <w:numPr>
          <w:ilvl w:val="0"/>
          <w:numId w:val="0"/>
        </w:numPr>
      </w:pPr>
    </w:p>
    <w:p w14:paraId="3F13B94B" w14:textId="77777777" w:rsidR="00030577" w:rsidRDefault="00030577" w:rsidP="00E91DF2">
      <w:pPr>
        <w:spacing w:before="600"/>
        <w:jc w:val="center"/>
      </w:pPr>
    </w:p>
    <w:bookmarkStart w:id="1" w:name="_MON_1767781847"/>
    <w:bookmarkEnd w:id="1"/>
    <w:p w14:paraId="7D270006" w14:textId="77777777" w:rsidR="00030577" w:rsidRDefault="00030577" w:rsidP="00E91DF2">
      <w:pPr>
        <w:spacing w:before="600"/>
        <w:jc w:val="center"/>
      </w:pPr>
      <w:r>
        <w:object w:dxaOrig="1540" w:dyaOrig="996" w14:anchorId="27F2DB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0" o:title=""/>
          </v:shape>
          <o:OLEObject Type="Embed" ProgID="Word.Document.12" ShapeID="_x0000_i1025" DrawAspect="Icon" ObjectID="_1767794600" r:id="rId11">
            <o:FieldCodes>\s</o:FieldCodes>
          </o:OLEObject>
        </w:object>
      </w:r>
    </w:p>
    <w:p w14:paraId="07E2328E" w14:textId="76001B5F" w:rsidR="00A12CBA" w:rsidRDefault="00770160" w:rsidP="00E91DF2">
      <w:pPr>
        <w:spacing w:before="600"/>
        <w:jc w:val="center"/>
      </w:pPr>
      <w:r>
        <w:t>— END —</w:t>
      </w:r>
    </w:p>
    <w:sectPr w:rsidR="00A12CBA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19FB" w14:textId="77777777" w:rsidR="00161CA6" w:rsidRDefault="00161CA6">
      <w:r>
        <w:separator/>
      </w:r>
    </w:p>
  </w:endnote>
  <w:endnote w:type="continuationSeparator" w:id="0">
    <w:p w14:paraId="08F63472" w14:textId="77777777" w:rsidR="00161CA6" w:rsidRDefault="0016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D5680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255C4B36" w14:textId="5E41F8E4" w:rsidR="00770160" w:rsidRPr="0087087C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87087C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87087C" w:rsidRPr="0087087C">
      <w:rPr>
        <w:noProof/>
        <w:sz w:val="18"/>
        <w:lang w:val="en-CA"/>
      </w:rPr>
      <w:t>FSMP-WG18-WP14_Proposal to update and finalize the MSS note.docx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BE57" w14:textId="77777777" w:rsidR="00161CA6" w:rsidRDefault="00161CA6">
      <w:r>
        <w:separator/>
      </w:r>
    </w:p>
  </w:footnote>
  <w:footnote w:type="continuationSeparator" w:id="0">
    <w:p w14:paraId="1F0DE10A" w14:textId="77777777" w:rsidR="00161CA6" w:rsidRDefault="00161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EA40" w14:textId="0C09CB34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09326E">
      <w:t>8</w:t>
    </w:r>
    <w:r w:rsidR="00FC389A">
      <w:t>-</w:t>
    </w:r>
    <w:r w:rsidR="00770160">
      <w:t>WP/</w:t>
    </w:r>
    <w:r w:rsidR="00403298">
      <w:t>14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549A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22964B8A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1757440C" w14:textId="68D1A538" w:rsidR="00920C27" w:rsidRDefault="00403298" w:rsidP="00664C07">
          <w:bookmarkStart w:id="2" w:name="logo"/>
          <w:r>
            <w:rPr>
              <w:noProof/>
              <w:lang w:eastAsia="zh-CN"/>
            </w:rPr>
            <w:drawing>
              <wp:inline distT="0" distB="0" distL="0" distR="0" wp14:anchorId="0C03F07C" wp14:editId="03CCF4A2">
                <wp:extent cx="1095375" cy="857250"/>
                <wp:effectExtent l="0" t="0" r="0" b="0"/>
                <wp:docPr id="2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09DA442C" w14:textId="4D89442A" w:rsidR="00920C27" w:rsidRPr="00066AB7" w:rsidRDefault="00403298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E2D6BCA" wp14:editId="4077C33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5059656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0C7982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15760E3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D0C6A0F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04DBAFC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0EA66D9A" w14:textId="77777777" w:rsidTr="00664C07">
            <w:trPr>
              <w:jc w:val="right"/>
            </w:trPr>
            <w:tc>
              <w:tcPr>
                <w:tcW w:w="0" w:type="auto"/>
              </w:tcPr>
              <w:p w14:paraId="110B2101" w14:textId="47BAAE3C" w:rsidR="00920C27" w:rsidRPr="00066AB7" w:rsidRDefault="000D26D5" w:rsidP="00403298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09326E">
                  <w:rPr>
                    <w:szCs w:val="22"/>
                  </w:rPr>
                  <w:t>8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r w:rsidR="00403298">
                  <w:rPr>
                    <w:szCs w:val="22"/>
                  </w:rPr>
                  <w:t>14</w:t>
                </w:r>
                <w:bookmarkEnd w:id="3"/>
              </w:p>
              <w:p w14:paraId="72FDD377" w14:textId="77777777" w:rsidR="00920C27" w:rsidRPr="00066AB7" w:rsidRDefault="00885035" w:rsidP="00403298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09326E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09326E">
                  <w:rPr>
                    <w:sz w:val="18"/>
                    <w:szCs w:val="18"/>
                  </w:rPr>
                  <w:t>06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77C82C8B" w14:textId="77777777" w:rsidTr="00664C07">
            <w:trPr>
              <w:jc w:val="right"/>
            </w:trPr>
            <w:tc>
              <w:tcPr>
                <w:tcW w:w="0" w:type="auto"/>
              </w:tcPr>
              <w:p w14:paraId="21C759AE" w14:textId="77777777" w:rsidR="00920C27" w:rsidRPr="00066AB7" w:rsidRDefault="00920C27" w:rsidP="00403298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561C383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7D7A6D4C" w14:textId="0281FCAB" w:rsidR="00770160" w:rsidRDefault="00A12CBA" w:rsidP="0087087C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32461735">
    <w:abstractNumId w:val="3"/>
  </w:num>
  <w:num w:numId="2" w16cid:durableId="635061623">
    <w:abstractNumId w:val="4"/>
  </w:num>
  <w:num w:numId="3" w16cid:durableId="938022171">
    <w:abstractNumId w:val="1"/>
  </w:num>
  <w:num w:numId="4" w16cid:durableId="1382561478">
    <w:abstractNumId w:val="0"/>
  </w:num>
  <w:num w:numId="5" w16cid:durableId="256911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1854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73D2"/>
    <w:rsid w:val="00030577"/>
    <w:rsid w:val="00067C56"/>
    <w:rsid w:val="0009326E"/>
    <w:rsid w:val="000D26D5"/>
    <w:rsid w:val="000E218A"/>
    <w:rsid w:val="000E3F78"/>
    <w:rsid w:val="001566B0"/>
    <w:rsid w:val="00161CA6"/>
    <w:rsid w:val="00296C3E"/>
    <w:rsid w:val="002C2D0B"/>
    <w:rsid w:val="002F53C3"/>
    <w:rsid w:val="00313B68"/>
    <w:rsid w:val="003715A0"/>
    <w:rsid w:val="003D7FD8"/>
    <w:rsid w:val="003F79F5"/>
    <w:rsid w:val="00403298"/>
    <w:rsid w:val="00423C6F"/>
    <w:rsid w:val="004735BC"/>
    <w:rsid w:val="0049280E"/>
    <w:rsid w:val="00492CD2"/>
    <w:rsid w:val="004A1FD5"/>
    <w:rsid w:val="004E6F80"/>
    <w:rsid w:val="00505F6E"/>
    <w:rsid w:val="0051574F"/>
    <w:rsid w:val="00552B85"/>
    <w:rsid w:val="005F535B"/>
    <w:rsid w:val="00625E2A"/>
    <w:rsid w:val="006500D8"/>
    <w:rsid w:val="00664C07"/>
    <w:rsid w:val="006B316A"/>
    <w:rsid w:val="00725205"/>
    <w:rsid w:val="00760654"/>
    <w:rsid w:val="00770160"/>
    <w:rsid w:val="00796019"/>
    <w:rsid w:val="007E6A06"/>
    <w:rsid w:val="00860FB4"/>
    <w:rsid w:val="0087087C"/>
    <w:rsid w:val="00880118"/>
    <w:rsid w:val="00885035"/>
    <w:rsid w:val="00896451"/>
    <w:rsid w:val="008B54C4"/>
    <w:rsid w:val="0090204A"/>
    <w:rsid w:val="00920B80"/>
    <w:rsid w:val="00920C27"/>
    <w:rsid w:val="009602EE"/>
    <w:rsid w:val="009A3BB6"/>
    <w:rsid w:val="00A03CFF"/>
    <w:rsid w:val="00A12CBA"/>
    <w:rsid w:val="00A232A8"/>
    <w:rsid w:val="00AA7B30"/>
    <w:rsid w:val="00B95AA6"/>
    <w:rsid w:val="00BC5391"/>
    <w:rsid w:val="00C2608A"/>
    <w:rsid w:val="00C32F4A"/>
    <w:rsid w:val="00CF72A2"/>
    <w:rsid w:val="00D22255"/>
    <w:rsid w:val="00D50953"/>
    <w:rsid w:val="00D8375B"/>
    <w:rsid w:val="00D94FD3"/>
    <w:rsid w:val="00DA654F"/>
    <w:rsid w:val="00DF76D3"/>
    <w:rsid w:val="00E5621A"/>
    <w:rsid w:val="00E7263C"/>
    <w:rsid w:val="00E77340"/>
    <w:rsid w:val="00E91DF2"/>
    <w:rsid w:val="00EB1EAC"/>
    <w:rsid w:val="00F56F90"/>
    <w:rsid w:val="00F84DC1"/>
    <w:rsid w:val="00F975FD"/>
    <w:rsid w:val="00FC389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8BACAAC"/>
  <w15:chartTrackingRefBased/>
  <w15:docId w15:val="{7A26ED44-5AB8-446E-ADE8-316999A0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FC256-8D6E-4787-92A3-0251D396A9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2</Pages>
  <Words>248</Words>
  <Characters>1227</Characters>
  <Application>Microsoft Office Word</Application>
  <DocSecurity>0</DocSecurity>
  <Lines>43</Lines>
  <Paragraphs>20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2005-03-16T12:26:00Z</cp:lastPrinted>
  <dcterms:created xsi:type="dcterms:W3CDTF">2024-01-26T22:16:00Z</dcterms:created>
  <dcterms:modified xsi:type="dcterms:W3CDTF">2024-01-26T22:17:00Z</dcterms:modified>
</cp:coreProperties>
</file>